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E760" w14:textId="669A5115" w:rsidR="009C5851" w:rsidRDefault="00AC7A33">
      <w:pPr>
        <w:pStyle w:val="Heading1"/>
      </w:pPr>
      <w:r>
        <w:rPr>
          <w:rFonts w:ascii="Century Gothic" w:eastAsia="+mn-ea" w:hAnsi="Century Gothic" w:cs="+mn-cs"/>
          <w:noProof/>
          <w:color w:val="000000"/>
          <w:kern w:val="24"/>
          <w:szCs w:val="19"/>
          <w:lang w:eastAsia="ja-JP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3672923" wp14:editId="25BF352E">
                <wp:simplePos x="0" y="0"/>
                <mc:AlternateContent>
                  <mc:Choice Requires="wp14">
                    <wp:positionH relativeFrom="margin">
                      <wp14:pctPosHOffset>67000</wp14:pctPosHOffset>
                    </wp:positionH>
                  </mc:Choice>
                  <mc:Fallback>
                    <wp:positionH relativeFrom="page">
                      <wp:posOffset>4973955</wp:posOffset>
                    </wp:positionH>
                  </mc:Fallback>
                </mc:AlternateContent>
                <mc:AlternateContent>
                  <mc:Choice Requires="wp14">
                    <wp:positionV relativeFrom="margin">
                      <wp14:pctPosVOffset>15000</wp14:pctPosVOffset>
                    </wp:positionV>
                  </mc:Choice>
                  <mc:Fallback>
                    <wp:positionV relativeFrom="page">
                      <wp:posOffset>1988820</wp:posOffset>
                    </wp:positionV>
                  </mc:Fallback>
                </mc:AlternateContent>
                <wp:extent cx="2181860" cy="7199596"/>
                <wp:effectExtent l="0" t="0" r="21590" b="10160"/>
                <wp:wrapSquare wrapText="bothSides"/>
                <wp:docPr id="6" name="Side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719959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B64BD8" w14:textId="77777777" w:rsidR="00751C72" w:rsidRDefault="00D81862" w:rsidP="00751C72">
                            <w:pPr>
                              <w:tabs>
                                <w:tab w:val="left" w:pos="2340"/>
                              </w:tabs>
                              <w:spacing w:before="240" w:after="240" w:line="240" w:lineRule="auto"/>
                              <w:ind w:left="180" w:right="346" w:firstLine="0"/>
                              <w:jc w:val="center"/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eastAsia="+mn-ea" w:hAnsi="Book Antiqua" w:cs="+mn-cs"/>
                                <w:caps/>
                                <w:noProof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D4723A7" wp14:editId="591996BB">
                                  <wp:extent cx="1511716" cy="1514475"/>
                                  <wp:effectExtent l="0" t="0" r="0" b="0"/>
                                  <wp:docPr id="4" name="Picture 4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449" cy="1518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BCB5A3" w14:textId="6293B749" w:rsidR="002B0876" w:rsidRPr="0066121F" w:rsidRDefault="00751C72" w:rsidP="00751C72">
                            <w:pPr>
                              <w:tabs>
                                <w:tab w:val="left" w:pos="2340"/>
                              </w:tabs>
                              <w:spacing w:before="240" w:after="240" w:line="240" w:lineRule="auto"/>
                              <w:ind w:left="180" w:right="346" w:firstLine="0"/>
                              <w:jc w:val="center"/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="00F933C2"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IVISION </w:t>
                            </w:r>
                            <w:r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FACTS</w:t>
                            </w:r>
                          </w:p>
                          <w:p w14:paraId="5304D771" w14:textId="17937D8B" w:rsidR="00F315B7" w:rsidRPr="00A866AE" w:rsidRDefault="00F315B7" w:rsidP="00F315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20"/>
                              </w:tabs>
                              <w:spacing w:line="360" w:lineRule="auto"/>
                              <w:ind w:left="180" w:right="173" w:hanging="180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Field Location: Holland Township School</w:t>
                            </w:r>
                          </w:p>
                          <w:p w14:paraId="6F3FC735" w14:textId="70453F46" w:rsidR="002B0876" w:rsidRPr="0066121F" w:rsidRDefault="002B0876" w:rsidP="004908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20"/>
                              </w:tabs>
                              <w:spacing w:line="360" w:lineRule="auto"/>
                              <w:ind w:left="180" w:right="173" w:hanging="180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6121F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Field Size: </w:t>
                            </w:r>
                            <w:r w:rsidR="004908B7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="002260AE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80</w:t>
                            </w:r>
                            <w:r w:rsidR="000B60BB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’ W x </w:t>
                            </w:r>
                            <w:r w:rsidR="002260AE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300</w:t>
                            </w:r>
                            <w:r w:rsidR="000B60BB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’ L</w:t>
                            </w:r>
                          </w:p>
                          <w:p w14:paraId="711A9767" w14:textId="166B900A" w:rsidR="000278CA" w:rsidRDefault="000278CA" w:rsidP="00D818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40"/>
                              </w:tabs>
                              <w:spacing w:line="360" w:lineRule="auto"/>
                              <w:ind w:left="180" w:right="346" w:hanging="180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Goal Size:  </w:t>
                            </w:r>
                            <w:r w:rsidR="002260AE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’ x </w:t>
                            </w:r>
                            <w:r w:rsidR="009A4D02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 w:rsidR="002260AE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’</w:t>
                            </w:r>
                          </w:p>
                          <w:p w14:paraId="41E65EA8" w14:textId="2E6AF598" w:rsidR="002B0876" w:rsidRPr="0066121F" w:rsidRDefault="003F07BF" w:rsidP="00D818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40"/>
                              </w:tabs>
                              <w:spacing w:line="360" w:lineRule="auto"/>
                              <w:ind w:left="180" w:right="346" w:hanging="180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Game Format</w:t>
                            </w:r>
                            <w:r w:rsidR="002B0876" w:rsidRPr="0066121F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:  </w:t>
                            </w:r>
                            <w:r w:rsidR="001C75A5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11</w:t>
                            </w:r>
                            <w:r w:rsidR="002B0876" w:rsidRPr="0066121F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v </w:t>
                            </w:r>
                            <w:r w:rsidR="001C75A5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  <w:p w14:paraId="7F751972" w14:textId="08B3A26F" w:rsidR="002B0876" w:rsidRPr="0066121F" w:rsidRDefault="003F07BF" w:rsidP="00D818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40"/>
                              </w:tabs>
                              <w:spacing w:line="360" w:lineRule="auto"/>
                              <w:ind w:left="180" w:right="346" w:hanging="180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Game Length: </w:t>
                            </w:r>
                            <w:r w:rsidR="000622A0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576C9A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30</w:t>
                            </w:r>
                            <w:r w:rsidR="003132BA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-minute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22A0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halves</w:t>
                            </w:r>
                          </w:p>
                          <w:p w14:paraId="1D8113CD" w14:textId="76296910" w:rsidR="003F0CAA" w:rsidRPr="00521618" w:rsidRDefault="00D07674" w:rsidP="005216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40"/>
                              </w:tabs>
                              <w:spacing w:line="360" w:lineRule="auto"/>
                              <w:ind w:left="180" w:right="346" w:hanging="180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Ball Size:  </w:t>
                            </w:r>
                            <w:r w:rsidR="005D7E2A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Size </w:t>
                            </w:r>
                            <w:r w:rsidR="002260AE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0F013CE6" w14:textId="3D8A0904" w:rsidR="003F0CAA" w:rsidRPr="00F54202" w:rsidRDefault="003F0CAA" w:rsidP="00F54202">
                            <w:pPr>
                              <w:tabs>
                                <w:tab w:val="left" w:pos="2340"/>
                              </w:tabs>
                              <w:spacing w:line="360" w:lineRule="auto"/>
                              <w:ind w:right="346"/>
                              <w:jc w:val="center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7388A089" w14:textId="79237C8D" w:rsidR="003F0CAA" w:rsidRDefault="008863D9" w:rsidP="008863D9">
                            <w:pPr>
                              <w:tabs>
                                <w:tab w:val="left" w:pos="2340"/>
                              </w:tabs>
                              <w:spacing w:line="360" w:lineRule="auto"/>
                              <w:ind w:right="346"/>
                              <w:jc w:val="center"/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Schedule</w:t>
                            </w:r>
                          </w:p>
                          <w:p w14:paraId="3C27FCA9" w14:textId="7FD7DEBB" w:rsidR="003F0CAA" w:rsidRDefault="00EA1509" w:rsidP="003F0C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340"/>
                              </w:tabs>
                              <w:spacing w:line="360" w:lineRule="auto"/>
                              <w:ind w:right="346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Practices: Tuesday and Thursday</w:t>
                            </w:r>
                          </w:p>
                          <w:p w14:paraId="13EFD9EA" w14:textId="46657D1F" w:rsidR="00EA1509" w:rsidRDefault="00EA1509" w:rsidP="003F0C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340"/>
                              </w:tabs>
                              <w:spacing w:line="360" w:lineRule="auto"/>
                              <w:ind w:right="346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Games:  Saturdays</w:t>
                            </w:r>
                          </w:p>
                          <w:p w14:paraId="3B0AECC7" w14:textId="77777777" w:rsidR="00F54202" w:rsidRPr="00F54202" w:rsidRDefault="00F54202" w:rsidP="00521618">
                            <w:pPr>
                              <w:tabs>
                                <w:tab w:val="left" w:pos="2340"/>
                              </w:tabs>
                              <w:spacing w:line="360" w:lineRule="auto"/>
                              <w:ind w:right="346"/>
                              <w:jc w:val="center"/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787B57D8" w14:textId="7F9FB7BB" w:rsidR="00521618" w:rsidRDefault="003E7F7F" w:rsidP="00521618">
                            <w:pPr>
                              <w:tabs>
                                <w:tab w:val="left" w:pos="2340"/>
                              </w:tabs>
                              <w:spacing w:line="360" w:lineRule="auto"/>
                              <w:ind w:right="346"/>
                              <w:jc w:val="center"/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certifications</w:t>
                            </w:r>
                          </w:p>
                          <w:p w14:paraId="2EE5E13F" w14:textId="3865E878" w:rsidR="00521618" w:rsidRDefault="00521618" w:rsidP="0052161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340"/>
                              </w:tabs>
                              <w:spacing w:line="360" w:lineRule="auto"/>
                              <w:ind w:right="346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Background Check</w:t>
                            </w:r>
                          </w:p>
                          <w:p w14:paraId="38941C29" w14:textId="79E6A402" w:rsidR="00521618" w:rsidRDefault="00521618" w:rsidP="0052161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340"/>
                              </w:tabs>
                              <w:spacing w:line="360" w:lineRule="auto"/>
                              <w:ind w:right="346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Heads-Up Concussion Training</w:t>
                            </w:r>
                          </w:p>
                          <w:p w14:paraId="3E7DE39B" w14:textId="7E9186E0" w:rsidR="00521618" w:rsidRDefault="00521618" w:rsidP="00521618">
                            <w:pPr>
                              <w:pStyle w:val="ListParagraph"/>
                              <w:tabs>
                                <w:tab w:val="left" w:pos="2340"/>
                              </w:tabs>
                              <w:spacing w:line="360" w:lineRule="auto"/>
                              <w:ind w:left="360" w:right="346" w:firstLine="0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2FF029D9" w14:textId="0741417E" w:rsidR="00521618" w:rsidRPr="003F0CAA" w:rsidRDefault="00521618" w:rsidP="00521618">
                            <w:pPr>
                              <w:pStyle w:val="ListParagraph"/>
                              <w:tabs>
                                <w:tab w:val="left" w:pos="2340"/>
                              </w:tabs>
                              <w:spacing w:line="360" w:lineRule="auto"/>
                              <w:ind w:left="360" w:right="346" w:firstLine="0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182880" tIns="45703" rIns="182880" bIns="45703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33000</wp14:pctWidth>
                </wp14:sizeRelH>
                <wp14:sizeRelV relativeFrom="margin">
                  <wp14:pctHeight>83000</wp14:pctHeight>
                </wp14:sizeRelV>
              </wp:anchor>
            </w:drawing>
          </mc:Choice>
          <mc:Fallback>
            <w:pict>
              <v:rect w14:anchorId="73672923" id="Sidebar" o:spid="_x0000_s1026" style="position:absolute;margin-left:0;margin-top:0;width:171.8pt;height:566.9pt;z-index:251661824;visibility:visible;mso-wrap-style:square;mso-width-percent:330;mso-height-percent:830;mso-left-percent:670;mso-top-percent:150;mso-wrap-distance-left:9pt;mso-wrap-distance-top:0;mso-wrap-distance-right:9pt;mso-wrap-distance-bottom:0;mso-position-horizontal-relative:margin;mso-position-vertical-relative:margin;mso-width-percent:330;mso-height-percent:830;mso-left-percent:670;mso-top-percent:1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" fillcolor="#ffff80" strokecolor="#6b7c71 [2404]" strokeweight=".5pt">
                <v:fill color2="#ffffda" rotate="t" angle="225" colors="0 #ffff80;.5 #ffffb3;1 #ffffda" focus="100%" type="gradient"/>
                <v:textbox inset="14.4pt,1.2695mm,14.4pt,1.2695mm">
                  <w:txbxContent>
                    <w:p w14:paraId="43B64BD8" w14:textId="77777777" w:rsidR="00751C72" w:rsidRDefault="00D81862" w:rsidP="00751C72">
                      <w:pPr>
                        <w:tabs>
                          <w:tab w:val="left" w:pos="2340"/>
                        </w:tabs>
                        <w:spacing w:before="240" w:after="240" w:line="240" w:lineRule="auto"/>
                        <w:ind w:left="180" w:right="346" w:firstLine="0"/>
                        <w:jc w:val="center"/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eastAsia="+mn-ea" w:hAnsi="Book Antiqua" w:cs="+mn-cs"/>
                          <w:caps/>
                          <w:noProof/>
                          <w:color w:val="000000" w:themeColor="text1"/>
                          <w:kern w:val="24"/>
                          <w:sz w:val="24"/>
                          <w:szCs w:val="24"/>
                        </w:rPr>
                        <w:drawing>
                          <wp:inline distT="0" distB="0" distL="0" distR="0" wp14:anchorId="1D4723A7" wp14:editId="591996BB">
                            <wp:extent cx="1511716" cy="1514475"/>
                            <wp:effectExtent l="0" t="0" r="0" b="0"/>
                            <wp:docPr id="4" name="Picture 4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5449" cy="1518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BCB5A3" w14:textId="6293B749" w:rsidR="002B0876" w:rsidRPr="0066121F" w:rsidRDefault="00751C72" w:rsidP="00751C72">
                      <w:pPr>
                        <w:tabs>
                          <w:tab w:val="left" w:pos="2340"/>
                        </w:tabs>
                        <w:spacing w:before="240" w:after="240" w:line="240" w:lineRule="auto"/>
                        <w:ind w:left="180" w:right="346" w:firstLine="0"/>
                        <w:jc w:val="center"/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4"/>
                          <w:szCs w:val="24"/>
                        </w:rPr>
                        <w:t>D</w:t>
                      </w:r>
                      <w:r w:rsidR="00F933C2"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IVISION </w:t>
                      </w:r>
                      <w:r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4"/>
                          <w:szCs w:val="24"/>
                        </w:rPr>
                        <w:t>FACTS</w:t>
                      </w:r>
                    </w:p>
                    <w:p w14:paraId="5304D771" w14:textId="17937D8B" w:rsidR="00F315B7" w:rsidRPr="00A866AE" w:rsidRDefault="00F315B7" w:rsidP="00F315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520"/>
                        </w:tabs>
                        <w:spacing w:line="360" w:lineRule="auto"/>
                        <w:ind w:left="180" w:right="173" w:hanging="180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Field Location: </w:t>
                      </w: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Holland Township School</w:t>
                      </w:r>
                    </w:p>
                    <w:p w14:paraId="6F3FC735" w14:textId="70453F46" w:rsidR="002B0876" w:rsidRPr="0066121F" w:rsidRDefault="002B0876" w:rsidP="004908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520"/>
                        </w:tabs>
                        <w:spacing w:line="360" w:lineRule="auto"/>
                        <w:ind w:left="180" w:right="173" w:hanging="180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66121F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Field Size: </w:t>
                      </w:r>
                      <w:r w:rsidR="004908B7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1</w:t>
                      </w:r>
                      <w:r w:rsidR="002260AE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80</w:t>
                      </w:r>
                      <w:r w:rsidR="000B60BB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’ W x </w:t>
                      </w:r>
                      <w:r w:rsidR="002260AE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300</w:t>
                      </w:r>
                      <w:r w:rsidR="000B60BB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’ L</w:t>
                      </w:r>
                    </w:p>
                    <w:p w14:paraId="711A9767" w14:textId="166B900A" w:rsidR="000278CA" w:rsidRDefault="000278CA" w:rsidP="00D818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340"/>
                        </w:tabs>
                        <w:spacing w:line="360" w:lineRule="auto"/>
                        <w:ind w:left="180" w:right="346" w:hanging="180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Goal Size:  </w:t>
                      </w:r>
                      <w:r w:rsidR="002260AE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’ x </w:t>
                      </w:r>
                      <w:r w:rsidR="009A4D02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2</w:t>
                      </w:r>
                      <w:r w:rsidR="002260AE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’</w:t>
                      </w:r>
                    </w:p>
                    <w:p w14:paraId="41E65EA8" w14:textId="2E6AF598" w:rsidR="002B0876" w:rsidRPr="0066121F" w:rsidRDefault="003F07BF" w:rsidP="00D818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340"/>
                        </w:tabs>
                        <w:spacing w:line="360" w:lineRule="auto"/>
                        <w:ind w:left="180" w:right="346" w:hanging="180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Game Format</w:t>
                      </w:r>
                      <w:r w:rsidR="002B0876" w:rsidRPr="0066121F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:  </w:t>
                      </w:r>
                      <w:r w:rsidR="001C75A5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11</w:t>
                      </w:r>
                      <w:r w:rsidR="002B0876" w:rsidRPr="0066121F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v </w:t>
                      </w:r>
                      <w:r w:rsidR="001C75A5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11</w:t>
                      </w:r>
                    </w:p>
                    <w:p w14:paraId="7F751972" w14:textId="08B3A26F" w:rsidR="002B0876" w:rsidRPr="0066121F" w:rsidRDefault="003F07BF" w:rsidP="00D818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340"/>
                        </w:tabs>
                        <w:spacing w:line="360" w:lineRule="auto"/>
                        <w:ind w:left="180" w:right="346" w:hanging="180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Game Length: </w:t>
                      </w:r>
                      <w:r w:rsidR="000622A0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– </w:t>
                      </w:r>
                      <w:r w:rsidR="00576C9A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30</w:t>
                      </w:r>
                      <w:r w:rsidR="003132BA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-minute</w:t>
                      </w: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0622A0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halves</w:t>
                      </w:r>
                    </w:p>
                    <w:p w14:paraId="1D8113CD" w14:textId="76296910" w:rsidR="003F0CAA" w:rsidRPr="00521618" w:rsidRDefault="00D07674" w:rsidP="005216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340"/>
                        </w:tabs>
                        <w:spacing w:line="360" w:lineRule="auto"/>
                        <w:ind w:left="180" w:right="346" w:hanging="180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Ball Size:  </w:t>
                      </w:r>
                      <w:r w:rsidR="005D7E2A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Size </w:t>
                      </w:r>
                      <w:r w:rsidR="002260AE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5</w:t>
                      </w:r>
                    </w:p>
                    <w:p w14:paraId="0F013CE6" w14:textId="3D8A0904" w:rsidR="003F0CAA" w:rsidRPr="00F54202" w:rsidRDefault="003F0CAA" w:rsidP="00F54202">
                      <w:pPr>
                        <w:tabs>
                          <w:tab w:val="left" w:pos="2340"/>
                        </w:tabs>
                        <w:spacing w:line="360" w:lineRule="auto"/>
                        <w:ind w:right="346"/>
                        <w:jc w:val="center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  <w:p w14:paraId="7388A089" w14:textId="79237C8D" w:rsidR="003F0CAA" w:rsidRDefault="008863D9" w:rsidP="008863D9">
                      <w:pPr>
                        <w:tabs>
                          <w:tab w:val="left" w:pos="2340"/>
                        </w:tabs>
                        <w:spacing w:line="360" w:lineRule="auto"/>
                        <w:ind w:right="346"/>
                        <w:jc w:val="center"/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4"/>
                          <w:szCs w:val="24"/>
                        </w:rPr>
                        <w:t>Schedule</w:t>
                      </w:r>
                    </w:p>
                    <w:p w14:paraId="3C27FCA9" w14:textId="7FD7DEBB" w:rsidR="003F0CAA" w:rsidRDefault="00EA1509" w:rsidP="003F0C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340"/>
                        </w:tabs>
                        <w:spacing w:line="360" w:lineRule="auto"/>
                        <w:ind w:right="346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Practices: Tuesday and Thursday</w:t>
                      </w:r>
                    </w:p>
                    <w:p w14:paraId="13EFD9EA" w14:textId="46657D1F" w:rsidR="00EA1509" w:rsidRDefault="00EA1509" w:rsidP="003F0C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340"/>
                        </w:tabs>
                        <w:spacing w:line="360" w:lineRule="auto"/>
                        <w:ind w:right="346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Games:  Saturdays</w:t>
                      </w:r>
                    </w:p>
                    <w:p w14:paraId="3B0AECC7" w14:textId="77777777" w:rsidR="00F54202" w:rsidRPr="00F54202" w:rsidRDefault="00F54202" w:rsidP="00521618">
                      <w:pPr>
                        <w:tabs>
                          <w:tab w:val="left" w:pos="2340"/>
                        </w:tabs>
                        <w:spacing w:line="360" w:lineRule="auto"/>
                        <w:ind w:right="346"/>
                        <w:jc w:val="center"/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  <w:p w14:paraId="787B57D8" w14:textId="7F9FB7BB" w:rsidR="00521618" w:rsidRDefault="003E7F7F" w:rsidP="00521618">
                      <w:pPr>
                        <w:tabs>
                          <w:tab w:val="left" w:pos="2340"/>
                        </w:tabs>
                        <w:spacing w:line="360" w:lineRule="auto"/>
                        <w:ind w:right="346"/>
                        <w:jc w:val="center"/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4"/>
                          <w:szCs w:val="24"/>
                        </w:rPr>
                        <w:t>certifications</w:t>
                      </w:r>
                    </w:p>
                    <w:p w14:paraId="2EE5E13F" w14:textId="3865E878" w:rsidR="00521618" w:rsidRDefault="00521618" w:rsidP="0052161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340"/>
                        </w:tabs>
                        <w:spacing w:line="360" w:lineRule="auto"/>
                        <w:ind w:right="346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Background Check</w:t>
                      </w:r>
                    </w:p>
                    <w:p w14:paraId="38941C29" w14:textId="79E6A402" w:rsidR="00521618" w:rsidRDefault="00521618" w:rsidP="0052161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340"/>
                        </w:tabs>
                        <w:spacing w:line="360" w:lineRule="auto"/>
                        <w:ind w:right="346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Heads-Up Concussion Training</w:t>
                      </w:r>
                    </w:p>
                    <w:p w14:paraId="3E7DE39B" w14:textId="7E9186E0" w:rsidR="00521618" w:rsidRDefault="00521618" w:rsidP="00521618">
                      <w:pPr>
                        <w:pStyle w:val="ListParagraph"/>
                        <w:tabs>
                          <w:tab w:val="left" w:pos="2340"/>
                        </w:tabs>
                        <w:spacing w:line="360" w:lineRule="auto"/>
                        <w:ind w:left="360" w:right="346" w:firstLine="0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14:paraId="2FF029D9" w14:textId="0741417E" w:rsidR="00521618" w:rsidRPr="003F0CAA" w:rsidRDefault="00521618" w:rsidP="00521618">
                      <w:pPr>
                        <w:pStyle w:val="ListParagraph"/>
                        <w:tabs>
                          <w:tab w:val="left" w:pos="2340"/>
                        </w:tabs>
                        <w:spacing w:line="360" w:lineRule="auto"/>
                        <w:ind w:left="360" w:right="346" w:firstLine="0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F859FEE" wp14:editId="51598473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9100</wp14:pctPosVOffset>
                    </wp:positionV>
                  </mc:Choice>
                  <mc:Fallback>
                    <wp:positionV relativeFrom="page">
                      <wp:posOffset>1475740</wp:posOffset>
                    </wp:positionV>
                  </mc:Fallback>
                </mc:AlternateContent>
                <wp:extent cx="6548120" cy="383540"/>
                <wp:effectExtent l="0" t="0" r="5080" b="0"/>
                <wp:wrapSquare wrapText="bothSides"/>
                <wp:docPr id="5" name="Box: Company 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8120" cy="3835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934AD" w14:textId="4025EF1D" w:rsidR="009C5851" w:rsidRPr="00A31D12" w:rsidRDefault="00140443">
                            <w:pPr>
                              <w:pStyle w:val="Subtitle"/>
                              <w:jc w:val="center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22"/>
                                  <w:szCs w:val="22"/>
                                </w:rPr>
                                <w:alias w:val="Company"/>
                                <w:id w:val="2039312884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F34F50">
                                  <w:rPr>
                                    <w:rFonts w:ascii="Arial Rounded MT Bold" w:hAnsi="Arial Rounded MT Bold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DELAWARE VALLEY YOUTH SOCCER CLUB</w:t>
                                </w:r>
                              </w:sdtContent>
                            </w:sdt>
                          </w:p>
                        </w:txbxContent>
                      </wps:txbx>
                      <wps:bodyPr wrap="square" lIns="91405" tIns="45703" rIns="91405" bIns="54864" rtlCol="0" anchor="b"/>
                    </wps:wsp>
                  </a:graphicData>
                </a:graphic>
                <wp14:sizeRelH relativeFrom="margin">
                  <wp14:pctWidth>102300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59FEE" id="Box: Company name" o:spid="_x0000_s1027" style="position:absolute;margin-left:0;margin-top:0;width:515.6pt;height:30.2pt;z-index:251655680;visibility:visible;mso-wrap-style:square;mso-width-percent:1023;mso-height-percent:0;mso-top-percent:91;mso-wrap-distance-left:9pt;mso-wrap-distance-top:0;mso-wrap-distance-right:9pt;mso-wrap-distance-bottom:0;mso-position-horizontal:center;mso-position-horizontal-relative:margin;mso-position-vertical-relative:margin;mso-width-percent:1023;mso-height-percent:0;mso-top-percent:91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" fillcolor="#002060" stroked="f" strokeweight=".5pt">
                <v:textbox inset="2.53903mm,1.2695mm,2.53903mm,4.32pt">
                  <w:txbxContent>
                    <w:p w14:paraId="4EB934AD" w14:textId="4025EF1D" w:rsidR="009C5851" w:rsidRPr="00A31D12" w:rsidRDefault="00003884">
                      <w:pPr>
                        <w:pStyle w:val="Subtitle"/>
                        <w:jc w:val="center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sdt>
                        <w:sdtPr>
                          <w:rPr>
                            <w:rFonts w:ascii="Arial Rounded MT Bold" w:hAnsi="Arial Rounded MT Bold"/>
                            <w:color w:val="FFFFFF" w:themeColor="background1"/>
                            <w:sz w:val="22"/>
                            <w:szCs w:val="22"/>
                          </w:rPr>
                          <w:alias w:val="Company"/>
                          <w:id w:val="2039312884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F34F50">
                            <w:rPr>
                              <w:rFonts w:ascii="Arial Rounded MT Bold" w:hAnsi="Arial Rounded MT Bold"/>
                              <w:color w:val="FFFFFF" w:themeColor="background1"/>
                              <w:sz w:val="22"/>
                              <w:szCs w:val="22"/>
                            </w:rPr>
                            <w:t>DELAWARE VALLEY YOUTH SOCCER CLUB</w:t>
                          </w:r>
                        </w:sdtContent>
                      </w:sdt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91440" distB="91440" distL="114300" distR="114300" simplePos="0" relativeHeight="251658752" behindDoc="0" locked="0" layoutInCell="1" allowOverlap="1" wp14:anchorId="1A09DF34" wp14:editId="54A5D544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800</wp14:pctPosVOffset>
                    </wp:positionV>
                  </mc:Choice>
                  <mc:Fallback>
                    <wp:positionV relativeFrom="page">
                      <wp:posOffset>755015</wp:posOffset>
                    </wp:positionV>
                  </mc:Fallback>
                </mc:AlternateContent>
                <wp:extent cx="6548120" cy="1097280"/>
                <wp:effectExtent l="0" t="0" r="24130" b="26670"/>
                <wp:wrapSquare wrapText="bothSides"/>
                <wp:docPr id="7" name="Box: Newsletter 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8120" cy="109728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4689EA" w14:textId="11ECBC9C" w:rsidR="009C5851" w:rsidRPr="00A31D12" w:rsidRDefault="00140443">
                            <w:pPr>
                              <w:pStyle w:val="Title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sdt>
                              <w:sdt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alias w:val="Title"/>
                                <w:id w:val="-54555553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5977AD" w:rsidRPr="00A31D12">
                                  <w:rPr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U</w:t>
                                </w:r>
                                <w:r w:rsidR="00C20C2F">
                                  <w:rPr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1</w:t>
                                </w:r>
                                <w:r w:rsidR="001C75A5">
                                  <w:rPr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5</w:t>
                                </w:r>
                                <w:r w:rsidR="005977AD" w:rsidRPr="00A31D12">
                                  <w:rPr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 w:rsidR="00B32EEB">
                                  <w:rPr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 xml:space="preserve">DIVISION </w:t>
                                </w:r>
                                <w:r w:rsidR="005977AD" w:rsidRPr="00A31D12">
                                  <w:rPr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FACT SHEET</w:t>
                                </w:r>
                              </w:sdtContent>
                            </w:sdt>
                          </w:p>
                        </w:txbxContent>
                      </wps:txbx>
                      <wps:bodyPr wrap="square" lIns="365760" tIns="45703" rIns="365760" bIns="429768" rtlCol="0" anchor="b"/>
                    </wps:wsp>
                  </a:graphicData>
                </a:graphic>
                <wp14:sizeRelH relativeFrom="margin">
                  <wp14:pctWidth>102300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9DF34" id="Box: Newsletter title" o:spid="_x0000_s1028" style="position:absolute;margin-left:0;margin-top:0;width:515.6pt;height:86.4pt;z-index:251658752;visibility:visible;mso-wrap-style:square;mso-width-percent:1023;mso-height-percent:0;mso-top-percent:8;mso-wrap-distance-left:9pt;mso-wrap-distance-top:7.2pt;mso-wrap-distance-right:9pt;mso-wrap-distance-bottom:7.2pt;mso-position-horizontal:center;mso-position-horizontal-relative:margin;mso-position-vertical-relative:margin;mso-width-percent:1023;mso-height-percent:0;mso-top-percent:8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" filled="f" strokecolor="#002060" strokeweight=".5pt">
                <v:textbox inset="28.8pt,1.2695mm,28.8pt,33.84pt">
                  <w:txbxContent>
                    <w:p w14:paraId="114689EA" w14:textId="11ECBC9C" w:rsidR="009C5851" w:rsidRPr="00A31D12" w:rsidRDefault="00003884">
                      <w:pPr>
                        <w:pStyle w:val="Title"/>
                        <w:jc w:val="center"/>
                        <w:rPr>
                          <w:sz w:val="48"/>
                          <w:szCs w:val="48"/>
                        </w:rPr>
                      </w:pPr>
                      <w:sdt>
                        <w:sdtPr>
                          <w:rPr>
                            <w:b/>
                            <w:bCs/>
                            <w:sz w:val="48"/>
                            <w:szCs w:val="48"/>
                          </w:rPr>
                          <w:alias w:val="Title"/>
                          <w:id w:val="-54555553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5977AD" w:rsidRPr="00A31D12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>U</w:t>
                          </w:r>
                          <w:r w:rsidR="00C20C2F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>1</w:t>
                          </w:r>
                          <w:r w:rsidR="001C75A5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>5</w:t>
                          </w:r>
                          <w:r w:rsidR="005977AD" w:rsidRPr="00A31D12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 xml:space="preserve"> </w:t>
                          </w:r>
                          <w:r w:rsidR="00B32EEB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 xml:space="preserve">DIVISION </w:t>
                          </w:r>
                          <w:r w:rsidR="005977AD" w:rsidRPr="00A31D12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>FACT SHEET</w:t>
                          </w:r>
                        </w:sdtContent>
                      </w:sdt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E5891">
        <w:t>SEASON EXPEXTATION</w:t>
      </w:r>
      <w:r w:rsidR="00035B80">
        <w:t>s</w:t>
      </w:r>
      <w:r>
        <w:t xml:space="preserve"> </w:t>
      </w:r>
    </w:p>
    <w:p w14:paraId="6C8B2AA1" w14:textId="268623BD" w:rsidR="0097782F" w:rsidRPr="00C10D92" w:rsidRDefault="00EE5891" w:rsidP="0097782F">
      <w:pPr>
        <w:pStyle w:val="StorySubtitle"/>
        <w:rPr>
          <w:sz w:val="21"/>
          <w:szCs w:val="21"/>
        </w:rPr>
      </w:pPr>
      <w:r w:rsidRPr="00C10D92">
        <w:rPr>
          <w:sz w:val="21"/>
          <w:szCs w:val="21"/>
        </w:rPr>
        <w:t xml:space="preserve">What is expected of you as a </w:t>
      </w:r>
      <w:r w:rsidR="00035B80" w:rsidRPr="00C10D92">
        <w:rPr>
          <w:sz w:val="21"/>
          <w:szCs w:val="21"/>
        </w:rPr>
        <w:t xml:space="preserve">Volunteer Parent </w:t>
      </w:r>
      <w:r w:rsidR="002E30A0" w:rsidRPr="00C10D92">
        <w:rPr>
          <w:sz w:val="21"/>
          <w:szCs w:val="21"/>
        </w:rPr>
        <w:t>Coach?</w:t>
      </w:r>
    </w:p>
    <w:p w14:paraId="729C00E6" w14:textId="56A6F9B3" w:rsidR="0097782F" w:rsidRPr="00AB51D0" w:rsidRDefault="00436FDC" w:rsidP="00CF208A">
      <w:pPr>
        <w:jc w:val="both"/>
        <w:rPr>
          <w:sz w:val="18"/>
          <w:szCs w:val="18"/>
        </w:rPr>
        <w:sectPr w:rsidR="0097782F" w:rsidRPr="00AB51D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080" w:right="1080" w:bottom="1080" w:left="1080" w:header="720" w:footer="720" w:gutter="0"/>
          <w:cols w:space="720"/>
          <w:titlePg/>
          <w:docGrid w:linePitch="360"/>
        </w:sectPr>
      </w:pPr>
      <w:r w:rsidRPr="00AB51D0">
        <w:rPr>
          <w:sz w:val="18"/>
          <w:szCs w:val="18"/>
        </w:rPr>
        <w:t xml:space="preserve">Our volunteer coaches </w:t>
      </w:r>
      <w:r w:rsidR="0025059C" w:rsidRPr="00AB51D0">
        <w:rPr>
          <w:sz w:val="18"/>
          <w:szCs w:val="18"/>
        </w:rPr>
        <w:t xml:space="preserve">are responsible for </w:t>
      </w:r>
      <w:r w:rsidR="007B74B6" w:rsidRPr="00AB51D0">
        <w:rPr>
          <w:sz w:val="18"/>
          <w:szCs w:val="18"/>
        </w:rPr>
        <w:t>their team and</w:t>
      </w:r>
      <w:r w:rsidR="008F0542" w:rsidRPr="00AB51D0">
        <w:rPr>
          <w:sz w:val="18"/>
          <w:szCs w:val="18"/>
        </w:rPr>
        <w:t xml:space="preserve"> </w:t>
      </w:r>
      <w:r w:rsidR="00A9763E" w:rsidRPr="00AB51D0">
        <w:rPr>
          <w:sz w:val="18"/>
          <w:szCs w:val="18"/>
        </w:rPr>
        <w:t xml:space="preserve">making sure that all players, </w:t>
      </w:r>
      <w:proofErr w:type="gramStart"/>
      <w:r w:rsidR="00A9763E" w:rsidRPr="00AB51D0">
        <w:rPr>
          <w:sz w:val="18"/>
          <w:szCs w:val="18"/>
        </w:rPr>
        <w:t>parents</w:t>
      </w:r>
      <w:proofErr w:type="gramEnd"/>
      <w:r w:rsidR="00A9763E" w:rsidRPr="00AB51D0">
        <w:rPr>
          <w:sz w:val="18"/>
          <w:szCs w:val="18"/>
        </w:rPr>
        <w:t xml:space="preserve"> and coaches </w:t>
      </w:r>
      <w:r w:rsidR="008F0542" w:rsidRPr="00AB51D0">
        <w:rPr>
          <w:sz w:val="18"/>
          <w:szCs w:val="18"/>
        </w:rPr>
        <w:t>abid</w:t>
      </w:r>
      <w:r w:rsidR="00A9763E" w:rsidRPr="00AB51D0">
        <w:rPr>
          <w:sz w:val="18"/>
          <w:szCs w:val="18"/>
        </w:rPr>
        <w:t>e</w:t>
      </w:r>
      <w:r w:rsidR="008F0542" w:rsidRPr="00AB51D0">
        <w:rPr>
          <w:sz w:val="18"/>
          <w:szCs w:val="18"/>
        </w:rPr>
        <w:t xml:space="preserve"> by </w:t>
      </w:r>
      <w:r w:rsidR="007B74B6" w:rsidRPr="00AB51D0">
        <w:rPr>
          <w:sz w:val="18"/>
          <w:szCs w:val="18"/>
        </w:rPr>
        <w:t xml:space="preserve">the roles and </w:t>
      </w:r>
      <w:r w:rsidR="00B471DB" w:rsidRPr="00AB51D0">
        <w:rPr>
          <w:sz w:val="18"/>
          <w:szCs w:val="18"/>
        </w:rPr>
        <w:t>responsibilities</w:t>
      </w:r>
      <w:r w:rsidR="007B74B6" w:rsidRPr="00AB51D0">
        <w:rPr>
          <w:sz w:val="18"/>
          <w:szCs w:val="18"/>
        </w:rPr>
        <w:t xml:space="preserve"> </w:t>
      </w:r>
      <w:r w:rsidR="00B471DB" w:rsidRPr="00AB51D0">
        <w:rPr>
          <w:sz w:val="18"/>
          <w:szCs w:val="18"/>
        </w:rPr>
        <w:t>laid</w:t>
      </w:r>
      <w:r w:rsidR="00437284" w:rsidRPr="00AB51D0">
        <w:rPr>
          <w:sz w:val="18"/>
          <w:szCs w:val="18"/>
        </w:rPr>
        <w:t xml:space="preserve"> out in </w:t>
      </w:r>
      <w:r w:rsidRPr="00AB51D0">
        <w:rPr>
          <w:sz w:val="18"/>
          <w:szCs w:val="18"/>
        </w:rPr>
        <w:t>DVYSC By-Laws</w:t>
      </w:r>
      <w:r w:rsidR="00437284" w:rsidRPr="00AB51D0">
        <w:rPr>
          <w:sz w:val="18"/>
          <w:szCs w:val="18"/>
        </w:rPr>
        <w:t>.</w:t>
      </w:r>
      <w:r w:rsidR="00B80B08" w:rsidRPr="00AB51D0">
        <w:rPr>
          <w:sz w:val="18"/>
          <w:szCs w:val="18"/>
        </w:rPr>
        <w:t xml:space="preserve"> </w:t>
      </w:r>
      <w:r w:rsidR="00C717EC" w:rsidRPr="00AB51D0">
        <w:rPr>
          <w:sz w:val="18"/>
          <w:szCs w:val="18"/>
        </w:rPr>
        <w:t xml:space="preserve">  You are the face of our organization!</w:t>
      </w:r>
    </w:p>
    <w:p w14:paraId="178A2299" w14:textId="77777777" w:rsidR="002C5144" w:rsidRDefault="002C5144" w:rsidP="002C5144">
      <w:pPr>
        <w:pStyle w:val="Heading1"/>
      </w:pPr>
      <w:r>
        <w:t>PARENT COMMUNICATION</w:t>
      </w:r>
    </w:p>
    <w:p w14:paraId="14C134A0" w14:textId="77777777" w:rsidR="00E607B5" w:rsidRPr="00C10D92" w:rsidRDefault="00E607B5" w:rsidP="00E607B5">
      <w:pPr>
        <w:pStyle w:val="StorySubtitle"/>
        <w:rPr>
          <w:sz w:val="21"/>
          <w:szCs w:val="21"/>
        </w:rPr>
      </w:pPr>
      <w:r>
        <w:rPr>
          <w:sz w:val="21"/>
          <w:szCs w:val="21"/>
        </w:rPr>
        <w:t>Communicate with your Parents on a constant basis</w:t>
      </w:r>
    </w:p>
    <w:p w14:paraId="33E624B6" w14:textId="77777777" w:rsidR="00D23F85" w:rsidRDefault="00D23F85" w:rsidP="00D23F85">
      <w:pPr>
        <w:rPr>
          <w:sz w:val="18"/>
          <w:szCs w:val="18"/>
        </w:rPr>
      </w:pPr>
      <w:r w:rsidRPr="009F4AD8">
        <w:rPr>
          <w:sz w:val="18"/>
          <w:szCs w:val="18"/>
        </w:rPr>
        <w:t>Communicate with the parents of your players on a continuous basis.  Send out weekly reminders</w:t>
      </w:r>
      <w:r>
        <w:rPr>
          <w:sz w:val="18"/>
          <w:szCs w:val="18"/>
        </w:rPr>
        <w:t xml:space="preserve"> for practices and games</w:t>
      </w:r>
      <w:r w:rsidRPr="009F4AD8">
        <w:rPr>
          <w:sz w:val="18"/>
          <w:szCs w:val="18"/>
        </w:rPr>
        <w:t>.</w:t>
      </w:r>
      <w:r>
        <w:rPr>
          <w:sz w:val="18"/>
          <w:szCs w:val="18"/>
        </w:rPr>
        <w:t xml:space="preserve">  Consider having a team meeting with your parents in the beginning of the season to lay out expectations.</w:t>
      </w:r>
    </w:p>
    <w:p w14:paraId="1F1B1922" w14:textId="542B4E95" w:rsidR="00D23F85" w:rsidRPr="009F4AD8" w:rsidRDefault="00D23F85" w:rsidP="00D23F85">
      <w:pPr>
        <w:rPr>
          <w:sz w:val="18"/>
          <w:szCs w:val="18"/>
        </w:rPr>
      </w:pPr>
      <w:r w:rsidRPr="009F4AD8">
        <w:rPr>
          <w:sz w:val="18"/>
          <w:szCs w:val="18"/>
        </w:rPr>
        <w:t>The “</w:t>
      </w:r>
      <w:r w:rsidR="002D0FE1" w:rsidRPr="00714603">
        <w:rPr>
          <w:sz w:val="18"/>
          <w:szCs w:val="18"/>
        </w:rPr>
        <w:t>Game Changer</w:t>
      </w:r>
      <w:r w:rsidRPr="009F4AD8">
        <w:rPr>
          <w:sz w:val="18"/>
          <w:szCs w:val="18"/>
        </w:rPr>
        <w:t>” App that is connected to our website is available (or use TeamSnap) to help facilitate communications.</w:t>
      </w:r>
      <w:r>
        <w:rPr>
          <w:sz w:val="18"/>
          <w:szCs w:val="18"/>
        </w:rPr>
        <w:t xml:space="preserve"> </w:t>
      </w:r>
    </w:p>
    <w:p w14:paraId="036DC76B" w14:textId="77777777" w:rsidR="00D100E3" w:rsidRDefault="00D100E3" w:rsidP="00D100E3">
      <w:pPr>
        <w:pStyle w:val="Heading1"/>
      </w:pPr>
      <w:r>
        <w:t>Practices</w:t>
      </w:r>
    </w:p>
    <w:p w14:paraId="485DD1BC" w14:textId="7567497A" w:rsidR="00D100E3" w:rsidRPr="00C10D92" w:rsidRDefault="00D100E3" w:rsidP="00D100E3">
      <w:pPr>
        <w:pStyle w:val="StorySubtitle"/>
        <w:rPr>
          <w:sz w:val="21"/>
          <w:szCs w:val="21"/>
        </w:rPr>
      </w:pPr>
      <w:proofErr w:type="gramStart"/>
      <w:r>
        <w:rPr>
          <w:sz w:val="21"/>
          <w:szCs w:val="21"/>
        </w:rPr>
        <w:t xml:space="preserve">Plan </w:t>
      </w:r>
      <w:r w:rsidR="002E30A0">
        <w:rPr>
          <w:sz w:val="21"/>
          <w:szCs w:val="21"/>
        </w:rPr>
        <w:t>a</w:t>
      </w:r>
      <w:r>
        <w:rPr>
          <w:sz w:val="21"/>
          <w:szCs w:val="21"/>
        </w:rPr>
        <w:t>head</w:t>
      </w:r>
      <w:proofErr w:type="gramEnd"/>
      <w:r>
        <w:rPr>
          <w:sz w:val="21"/>
          <w:szCs w:val="21"/>
        </w:rPr>
        <w:t xml:space="preserve">, </w:t>
      </w:r>
      <w:r w:rsidR="002E30A0">
        <w:rPr>
          <w:sz w:val="21"/>
          <w:szCs w:val="21"/>
        </w:rPr>
        <w:t>keep</w:t>
      </w:r>
      <w:r>
        <w:rPr>
          <w:sz w:val="21"/>
          <w:szCs w:val="21"/>
        </w:rPr>
        <w:t xml:space="preserve"> your Players Moving, Have Fun!</w:t>
      </w:r>
    </w:p>
    <w:p w14:paraId="112277C5" w14:textId="0C155D5B" w:rsidR="00D100E3" w:rsidRPr="00D23F85" w:rsidRDefault="00D100E3" w:rsidP="00D100E3">
      <w:pPr>
        <w:rPr>
          <w:sz w:val="18"/>
          <w:szCs w:val="18"/>
        </w:rPr>
      </w:pPr>
      <w:r w:rsidRPr="00D23F85">
        <w:rPr>
          <w:sz w:val="18"/>
          <w:szCs w:val="18"/>
        </w:rPr>
        <w:t>DVYSC has provided you with a lesson plan for the season.  Please feel free to use this lesson plan or use is it as a guide to develop you practice plan.  Please keep in mind that we are following US Soccer Player Development Model and at this age we are at the “</w:t>
      </w:r>
      <w:r w:rsidR="00D23F85">
        <w:rPr>
          <w:sz w:val="18"/>
          <w:szCs w:val="18"/>
        </w:rPr>
        <w:t>Us</w:t>
      </w:r>
      <w:r w:rsidRPr="00D23F85">
        <w:rPr>
          <w:sz w:val="18"/>
          <w:szCs w:val="18"/>
        </w:rPr>
        <w:t xml:space="preserve">” stage in development.  DVYSC is here to assist you, if you need help or have a question on a drill please ask!  </w:t>
      </w:r>
    </w:p>
    <w:p w14:paraId="0AB133D5" w14:textId="341F8387" w:rsidR="00D601ED" w:rsidRDefault="00327B8F" w:rsidP="00D601ED">
      <w:pPr>
        <w:pStyle w:val="Heading1"/>
      </w:pPr>
      <w:r>
        <w:t>Game Day responsibilities</w:t>
      </w:r>
    </w:p>
    <w:p w14:paraId="3805AB0F" w14:textId="5A799DD3" w:rsidR="00327B8F" w:rsidRPr="00C10D92" w:rsidRDefault="00327B8F" w:rsidP="00327B8F">
      <w:pPr>
        <w:pStyle w:val="StorySubtitle"/>
        <w:rPr>
          <w:sz w:val="21"/>
          <w:szCs w:val="21"/>
        </w:rPr>
      </w:pPr>
      <w:r w:rsidRPr="00C10D92">
        <w:rPr>
          <w:sz w:val="21"/>
          <w:szCs w:val="21"/>
        </w:rPr>
        <w:t xml:space="preserve">What is expected of you on game </w:t>
      </w:r>
      <w:r w:rsidR="002E30A0" w:rsidRPr="00C10D92">
        <w:rPr>
          <w:sz w:val="21"/>
          <w:szCs w:val="21"/>
        </w:rPr>
        <w:t>days?</w:t>
      </w:r>
    </w:p>
    <w:p w14:paraId="0C34B3A0" w14:textId="7B916D0F" w:rsidR="00216699" w:rsidRDefault="00635C2F" w:rsidP="00C45A7F">
      <w:pPr>
        <w:jc w:val="both"/>
        <w:rPr>
          <w:sz w:val="18"/>
          <w:szCs w:val="18"/>
        </w:rPr>
      </w:pPr>
      <w:r w:rsidRPr="008D4E4D">
        <w:rPr>
          <w:sz w:val="18"/>
          <w:szCs w:val="18"/>
        </w:rPr>
        <w:t>Please ensure that there are two coaches on the sidelines during games</w:t>
      </w:r>
      <w:r w:rsidR="00FF5AFD" w:rsidRPr="008D4E4D">
        <w:rPr>
          <w:sz w:val="18"/>
          <w:szCs w:val="18"/>
        </w:rPr>
        <w:t xml:space="preserve">, this is a requirement of DVYSC.  </w:t>
      </w:r>
      <w:r w:rsidR="003F63B5" w:rsidRPr="008D4E4D">
        <w:rPr>
          <w:sz w:val="18"/>
          <w:szCs w:val="18"/>
        </w:rPr>
        <w:t>Coaches</w:t>
      </w:r>
      <w:r w:rsidR="00182610" w:rsidRPr="008D4E4D">
        <w:rPr>
          <w:sz w:val="18"/>
          <w:szCs w:val="18"/>
        </w:rPr>
        <w:t xml:space="preserve"> are not allowed to cancel games</w:t>
      </w:r>
      <w:r w:rsidR="00BA5DF8" w:rsidRPr="008D4E4D">
        <w:rPr>
          <w:sz w:val="18"/>
          <w:szCs w:val="18"/>
        </w:rPr>
        <w:t xml:space="preserve"> for any reason without the approval of the </w:t>
      </w:r>
      <w:r w:rsidR="00FF5AFD" w:rsidRPr="008D4E4D">
        <w:rPr>
          <w:sz w:val="18"/>
          <w:szCs w:val="18"/>
        </w:rPr>
        <w:t xml:space="preserve">DVYSC </w:t>
      </w:r>
      <w:r w:rsidR="00BA5DF8" w:rsidRPr="008D4E4D">
        <w:rPr>
          <w:sz w:val="18"/>
          <w:szCs w:val="18"/>
        </w:rPr>
        <w:t xml:space="preserve">President.  </w:t>
      </w:r>
      <w:r w:rsidR="003F63B5" w:rsidRPr="008D4E4D">
        <w:rPr>
          <w:sz w:val="18"/>
          <w:szCs w:val="18"/>
        </w:rPr>
        <w:t xml:space="preserve">If there is inclement </w:t>
      </w:r>
      <w:r w:rsidR="008E561D" w:rsidRPr="008D4E4D">
        <w:rPr>
          <w:sz w:val="18"/>
          <w:szCs w:val="18"/>
        </w:rPr>
        <w:t>weather</w:t>
      </w:r>
      <w:r w:rsidR="003F63B5" w:rsidRPr="008D4E4D">
        <w:rPr>
          <w:sz w:val="18"/>
          <w:szCs w:val="18"/>
        </w:rPr>
        <w:t xml:space="preserve"> the home team</w:t>
      </w:r>
      <w:r w:rsidR="00FF5AFD" w:rsidRPr="008D4E4D">
        <w:rPr>
          <w:sz w:val="18"/>
          <w:szCs w:val="18"/>
        </w:rPr>
        <w:t xml:space="preserve"> </w:t>
      </w:r>
      <w:r w:rsidR="008E561D">
        <w:rPr>
          <w:sz w:val="18"/>
          <w:szCs w:val="18"/>
        </w:rPr>
        <w:t xml:space="preserve">(DVYSC Board) </w:t>
      </w:r>
      <w:r w:rsidR="00FF5AFD" w:rsidRPr="008D4E4D">
        <w:rPr>
          <w:sz w:val="18"/>
          <w:szCs w:val="18"/>
        </w:rPr>
        <w:t>is responsible for checking the fields and determining if they are playable</w:t>
      </w:r>
      <w:r w:rsidR="00431088" w:rsidRPr="008D4E4D">
        <w:rPr>
          <w:sz w:val="18"/>
          <w:szCs w:val="18"/>
        </w:rPr>
        <w:t xml:space="preserve">.  </w:t>
      </w:r>
      <w:r w:rsidR="00216699">
        <w:rPr>
          <w:sz w:val="18"/>
          <w:szCs w:val="18"/>
        </w:rPr>
        <w:t>When arriving at the field please place the corner flags</w:t>
      </w:r>
      <w:r w:rsidR="002E30A0">
        <w:rPr>
          <w:sz w:val="18"/>
          <w:szCs w:val="18"/>
        </w:rPr>
        <w:t xml:space="preserve"> at your assigned field and remove them if you are the last game at that field.  Game balls </w:t>
      </w:r>
      <w:proofErr w:type="gramStart"/>
      <w:r w:rsidR="002E30A0">
        <w:rPr>
          <w:sz w:val="18"/>
          <w:szCs w:val="18"/>
        </w:rPr>
        <w:t>are located in</w:t>
      </w:r>
      <w:proofErr w:type="gramEnd"/>
      <w:r w:rsidR="002E30A0">
        <w:rPr>
          <w:sz w:val="18"/>
          <w:szCs w:val="18"/>
        </w:rPr>
        <w:t xml:space="preserve"> the </w:t>
      </w:r>
      <w:r w:rsidR="002D0FE1">
        <w:rPr>
          <w:sz w:val="18"/>
          <w:szCs w:val="18"/>
        </w:rPr>
        <w:t>Field</w:t>
      </w:r>
      <w:r w:rsidR="002E30A0">
        <w:rPr>
          <w:sz w:val="18"/>
          <w:szCs w:val="18"/>
        </w:rPr>
        <w:t xml:space="preserve"> Shed.</w:t>
      </w:r>
    </w:p>
    <w:p w14:paraId="38C32B42" w14:textId="189E4E76" w:rsidR="00305741" w:rsidRPr="008D4E4D" w:rsidRDefault="00431088" w:rsidP="00C45A7F">
      <w:pPr>
        <w:jc w:val="both"/>
        <w:rPr>
          <w:sz w:val="18"/>
          <w:szCs w:val="18"/>
        </w:rPr>
      </w:pPr>
      <w:r w:rsidRPr="008D4E4D">
        <w:rPr>
          <w:sz w:val="18"/>
          <w:szCs w:val="18"/>
        </w:rPr>
        <w:t xml:space="preserve">Please report your scores to the President </w:t>
      </w:r>
      <w:r w:rsidR="00F72896" w:rsidRPr="008D4E4D">
        <w:rPr>
          <w:sz w:val="18"/>
          <w:szCs w:val="18"/>
        </w:rPr>
        <w:t>on the same day as the game was played</w:t>
      </w:r>
      <w:r w:rsidR="00216699">
        <w:rPr>
          <w:sz w:val="18"/>
          <w:szCs w:val="18"/>
        </w:rPr>
        <w:t>.</w:t>
      </w:r>
    </w:p>
    <w:tbl>
      <w:tblPr>
        <w:tblStyle w:val="TableGrid"/>
        <w:tblW w:w="10260" w:type="dxa"/>
        <w:tblInd w:w="-95" w:type="dxa"/>
        <w:tblLook w:val="04A0" w:firstRow="1" w:lastRow="0" w:firstColumn="1" w:lastColumn="0" w:noHBand="0" w:noVBand="1"/>
      </w:tblPr>
      <w:tblGrid>
        <w:gridCol w:w="8010"/>
        <w:gridCol w:w="2250"/>
      </w:tblGrid>
      <w:tr w:rsidR="003E61C8" w14:paraId="02747752" w14:textId="77777777" w:rsidTr="00EF037C">
        <w:trPr>
          <w:trHeight w:val="692"/>
        </w:trPr>
        <w:tc>
          <w:tcPr>
            <w:tcW w:w="10260" w:type="dxa"/>
            <w:gridSpan w:val="2"/>
            <w:shd w:val="clear" w:color="auto" w:fill="FFFFCC"/>
            <w:vAlign w:val="center"/>
          </w:tcPr>
          <w:p w14:paraId="2F6CF80A" w14:textId="52F5B8DB" w:rsidR="003E61C8" w:rsidRPr="00887E28" w:rsidRDefault="00754517" w:rsidP="00887E28">
            <w:pPr>
              <w:spacing w:line="240" w:lineRule="auto"/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887E28">
              <w:rPr>
                <w:rFonts w:asciiTheme="majorHAnsi" w:hAnsiTheme="majorHAnsi"/>
                <w:color w:val="93A299" w:themeColor="accent1"/>
                <w:sz w:val="32"/>
                <w:szCs w:val="32"/>
              </w:rPr>
              <w:lastRenderedPageBreak/>
              <w:t>RECOMMENDED FORMATIONS</w:t>
            </w:r>
          </w:p>
        </w:tc>
      </w:tr>
      <w:tr w:rsidR="003E61C8" w14:paraId="2CE52F3A" w14:textId="77777777" w:rsidTr="00EE5575">
        <w:trPr>
          <w:trHeight w:val="3456"/>
        </w:trPr>
        <w:tc>
          <w:tcPr>
            <w:tcW w:w="8010" w:type="dxa"/>
            <w:vAlign w:val="center"/>
          </w:tcPr>
          <w:p w14:paraId="06BA6C69" w14:textId="1B3B4B8C" w:rsidR="003E61C8" w:rsidRDefault="00802E07" w:rsidP="003C4CED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4CCDFD25" wp14:editId="1CE92730">
                  <wp:extent cx="3291205" cy="2106778"/>
                  <wp:effectExtent l="0" t="0" r="4445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36" b="16049"/>
                          <a:stretch/>
                        </pic:blipFill>
                        <pic:spPr bwMode="auto">
                          <a:xfrm>
                            <a:off x="0" y="0"/>
                            <a:ext cx="3291840" cy="2107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08FDCD60" w14:textId="77777777" w:rsidR="003E61C8" w:rsidRPr="00EE5575" w:rsidRDefault="003E61C8" w:rsidP="003C4CED">
            <w:pPr>
              <w:ind w:firstLine="0"/>
              <w:rPr>
                <w:sz w:val="18"/>
                <w:szCs w:val="18"/>
              </w:rPr>
            </w:pPr>
          </w:p>
          <w:p w14:paraId="73D0FDA8" w14:textId="2C2FC866" w:rsidR="003C4CED" w:rsidRPr="00EE5575" w:rsidRDefault="009C3F02" w:rsidP="003C4CED">
            <w:pPr>
              <w:ind w:firstLine="0"/>
              <w:rPr>
                <w:b/>
                <w:bCs/>
                <w:sz w:val="18"/>
                <w:szCs w:val="18"/>
              </w:rPr>
            </w:pPr>
            <w:r w:rsidRPr="00EE5575">
              <w:rPr>
                <w:b/>
                <w:bCs/>
                <w:sz w:val="18"/>
                <w:szCs w:val="18"/>
                <w:u w:val="single"/>
              </w:rPr>
              <w:t>Formation</w:t>
            </w:r>
            <w:r w:rsidRPr="00EE5575">
              <w:rPr>
                <w:b/>
                <w:bCs/>
                <w:sz w:val="18"/>
                <w:szCs w:val="18"/>
              </w:rPr>
              <w:t xml:space="preserve">:  </w:t>
            </w:r>
            <w:r w:rsidR="00C42625">
              <w:rPr>
                <w:b/>
                <w:bCs/>
                <w:sz w:val="18"/>
                <w:szCs w:val="18"/>
              </w:rPr>
              <w:t>3-4-1-2</w:t>
            </w:r>
            <w:r w:rsidRPr="00EE5575">
              <w:rPr>
                <w:b/>
                <w:bCs/>
                <w:sz w:val="18"/>
                <w:szCs w:val="18"/>
              </w:rPr>
              <w:t xml:space="preserve"> </w:t>
            </w:r>
          </w:p>
          <w:p w14:paraId="20620375" w14:textId="77777777" w:rsidR="009C3F02" w:rsidRPr="00EE5575" w:rsidRDefault="009C3F02" w:rsidP="003C4CED">
            <w:pPr>
              <w:ind w:firstLine="0"/>
              <w:rPr>
                <w:b/>
                <w:bCs/>
                <w:sz w:val="18"/>
                <w:szCs w:val="18"/>
              </w:rPr>
            </w:pPr>
          </w:p>
          <w:p w14:paraId="4E9E2D2F" w14:textId="77777777" w:rsidR="009C3F02" w:rsidRPr="00EE5575" w:rsidRDefault="009C3F02" w:rsidP="003C4CED">
            <w:pPr>
              <w:ind w:firstLine="0"/>
              <w:rPr>
                <w:b/>
                <w:bCs/>
                <w:sz w:val="18"/>
                <w:szCs w:val="18"/>
              </w:rPr>
            </w:pPr>
            <w:r w:rsidRPr="00EE5575">
              <w:rPr>
                <w:b/>
                <w:bCs/>
                <w:sz w:val="18"/>
                <w:szCs w:val="18"/>
                <w:u w:val="single"/>
              </w:rPr>
              <w:t>Benefits</w:t>
            </w:r>
            <w:r w:rsidRPr="00EE5575">
              <w:rPr>
                <w:b/>
                <w:bCs/>
                <w:sz w:val="18"/>
                <w:szCs w:val="18"/>
              </w:rPr>
              <w:t>:</w:t>
            </w:r>
          </w:p>
          <w:p w14:paraId="0C1DA0EB" w14:textId="42389038" w:rsidR="009C3F02" w:rsidRDefault="00E93122" w:rsidP="003633BC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Strong midfield</w:t>
            </w:r>
          </w:p>
          <w:p w14:paraId="0F018ABD" w14:textId="1AB01F59" w:rsidR="00E93122" w:rsidRPr="00EE5575" w:rsidRDefault="00AF64CE" w:rsidP="003633BC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Defensive</w:t>
            </w:r>
          </w:p>
          <w:p w14:paraId="3B5AD70B" w14:textId="77777777" w:rsidR="009C3F02" w:rsidRPr="00EE5575" w:rsidRDefault="009C3F02" w:rsidP="003C4CED">
            <w:pPr>
              <w:ind w:firstLine="0"/>
              <w:rPr>
                <w:b/>
                <w:bCs/>
                <w:sz w:val="18"/>
                <w:szCs w:val="18"/>
              </w:rPr>
            </w:pPr>
            <w:r w:rsidRPr="00EE5575">
              <w:rPr>
                <w:b/>
                <w:bCs/>
                <w:sz w:val="18"/>
                <w:szCs w:val="18"/>
                <w:u w:val="single"/>
              </w:rPr>
              <w:t>Drawbacks</w:t>
            </w:r>
            <w:r w:rsidRPr="00EE5575">
              <w:rPr>
                <w:b/>
                <w:bCs/>
                <w:sz w:val="18"/>
                <w:szCs w:val="18"/>
              </w:rPr>
              <w:t>:</w:t>
            </w:r>
          </w:p>
          <w:p w14:paraId="1D796977" w14:textId="7E1B3CB0" w:rsidR="009C3F02" w:rsidRDefault="00C73517" w:rsidP="009C3F02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Can be </w:t>
            </w:r>
            <w:r w:rsidR="00A12B6F">
              <w:rPr>
                <w:sz w:val="18"/>
                <w:szCs w:val="18"/>
              </w:rPr>
              <w:t xml:space="preserve">vulnerable </w:t>
            </w:r>
            <w:r>
              <w:rPr>
                <w:sz w:val="18"/>
                <w:szCs w:val="18"/>
              </w:rPr>
              <w:t>wide</w:t>
            </w:r>
          </w:p>
          <w:p w14:paraId="38DDB7E9" w14:textId="53312852" w:rsidR="00A12B6F" w:rsidRPr="00EE5575" w:rsidRDefault="00283E7F" w:rsidP="009C3F02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Outside midfielders need to cover a lot of ground.</w:t>
            </w:r>
          </w:p>
        </w:tc>
      </w:tr>
      <w:tr w:rsidR="003E61C8" w14:paraId="27C45D06" w14:textId="77777777" w:rsidTr="00EE5575">
        <w:trPr>
          <w:trHeight w:val="3600"/>
        </w:trPr>
        <w:tc>
          <w:tcPr>
            <w:tcW w:w="8010" w:type="dxa"/>
            <w:vAlign w:val="center"/>
          </w:tcPr>
          <w:p w14:paraId="6F5185C8" w14:textId="0FEB1C5E" w:rsidR="003E61C8" w:rsidRDefault="001B4309" w:rsidP="003C4CED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49AC07FB" wp14:editId="7E7BE5E8">
                  <wp:extent cx="3291205" cy="2106778"/>
                  <wp:effectExtent l="0" t="0" r="4445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5" b="15177"/>
                          <a:stretch/>
                        </pic:blipFill>
                        <pic:spPr bwMode="auto">
                          <a:xfrm>
                            <a:off x="0" y="0"/>
                            <a:ext cx="3291840" cy="2107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00DA474D" w14:textId="77777777" w:rsidR="001B4309" w:rsidRPr="00EE5575" w:rsidRDefault="001B4309" w:rsidP="001B4309">
            <w:pPr>
              <w:ind w:firstLine="0"/>
              <w:rPr>
                <w:b/>
                <w:bCs/>
                <w:sz w:val="18"/>
                <w:szCs w:val="18"/>
              </w:rPr>
            </w:pPr>
          </w:p>
          <w:p w14:paraId="509F4E42" w14:textId="2A42EED2" w:rsidR="00AA2DB2" w:rsidRPr="00EE5575" w:rsidRDefault="00AA2DB2" w:rsidP="00AA2DB2">
            <w:pPr>
              <w:ind w:firstLine="0"/>
              <w:rPr>
                <w:b/>
                <w:bCs/>
                <w:sz w:val="18"/>
                <w:szCs w:val="18"/>
              </w:rPr>
            </w:pPr>
            <w:r w:rsidRPr="00EE5575">
              <w:rPr>
                <w:b/>
                <w:bCs/>
                <w:sz w:val="18"/>
                <w:szCs w:val="18"/>
                <w:u w:val="single"/>
              </w:rPr>
              <w:t>Formation</w:t>
            </w:r>
            <w:r w:rsidRPr="00EE5575">
              <w:rPr>
                <w:b/>
                <w:bCs/>
                <w:sz w:val="18"/>
                <w:szCs w:val="18"/>
              </w:rPr>
              <w:t xml:space="preserve">:  </w:t>
            </w:r>
            <w:r w:rsidR="00561C6A">
              <w:rPr>
                <w:b/>
                <w:bCs/>
                <w:sz w:val="18"/>
                <w:szCs w:val="18"/>
              </w:rPr>
              <w:t>4</w:t>
            </w:r>
            <w:r w:rsidR="00C42625">
              <w:rPr>
                <w:b/>
                <w:bCs/>
                <w:sz w:val="18"/>
                <w:szCs w:val="18"/>
              </w:rPr>
              <w:t>-1-</w:t>
            </w:r>
            <w:r w:rsidR="002756FF">
              <w:rPr>
                <w:b/>
                <w:bCs/>
                <w:sz w:val="18"/>
                <w:szCs w:val="18"/>
              </w:rPr>
              <w:t>2-1-2</w:t>
            </w:r>
          </w:p>
          <w:p w14:paraId="0A8A1278" w14:textId="77777777" w:rsidR="00AA2DB2" w:rsidRPr="00EE5575" w:rsidRDefault="00AA2DB2" w:rsidP="00AA2DB2">
            <w:pPr>
              <w:ind w:firstLine="0"/>
              <w:rPr>
                <w:b/>
                <w:bCs/>
                <w:sz w:val="18"/>
                <w:szCs w:val="18"/>
              </w:rPr>
            </w:pPr>
          </w:p>
          <w:p w14:paraId="6DF34CEC" w14:textId="77777777" w:rsidR="00AA2DB2" w:rsidRPr="00EE5575" w:rsidRDefault="00AA2DB2" w:rsidP="00AA2DB2">
            <w:pPr>
              <w:ind w:firstLine="0"/>
              <w:rPr>
                <w:b/>
                <w:bCs/>
                <w:sz w:val="18"/>
                <w:szCs w:val="18"/>
              </w:rPr>
            </w:pPr>
            <w:r w:rsidRPr="00EE5575">
              <w:rPr>
                <w:b/>
                <w:bCs/>
                <w:sz w:val="18"/>
                <w:szCs w:val="18"/>
                <w:u w:val="single"/>
              </w:rPr>
              <w:t>Benefits</w:t>
            </w:r>
            <w:r w:rsidRPr="00EE5575">
              <w:rPr>
                <w:b/>
                <w:bCs/>
                <w:sz w:val="18"/>
                <w:szCs w:val="18"/>
              </w:rPr>
              <w:t>:</w:t>
            </w:r>
          </w:p>
          <w:p w14:paraId="29DAF6F1" w14:textId="69272B3C" w:rsidR="00AA2DB2" w:rsidRPr="00EE5575" w:rsidRDefault="00401BE7" w:rsidP="00AA2DB2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Flexibility of movement</w:t>
            </w:r>
          </w:p>
          <w:p w14:paraId="7726B7FF" w14:textId="26A18290" w:rsidR="00924690" w:rsidRPr="00EE5575" w:rsidRDefault="00924690" w:rsidP="00EE5575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Outside midfielders able to attack</w:t>
            </w:r>
          </w:p>
          <w:p w14:paraId="4C5B4E8E" w14:textId="77777777" w:rsidR="00AA2DB2" w:rsidRPr="00EE5575" w:rsidRDefault="00AA2DB2" w:rsidP="00AA2DB2">
            <w:pPr>
              <w:ind w:firstLine="0"/>
              <w:rPr>
                <w:b/>
                <w:bCs/>
                <w:sz w:val="18"/>
                <w:szCs w:val="18"/>
              </w:rPr>
            </w:pPr>
            <w:r w:rsidRPr="00EE5575">
              <w:rPr>
                <w:b/>
                <w:bCs/>
                <w:sz w:val="18"/>
                <w:szCs w:val="18"/>
                <w:u w:val="single"/>
              </w:rPr>
              <w:t>Drawbacks</w:t>
            </w:r>
            <w:r w:rsidRPr="00EE5575">
              <w:rPr>
                <w:b/>
                <w:bCs/>
                <w:sz w:val="18"/>
                <w:szCs w:val="18"/>
              </w:rPr>
              <w:t>:</w:t>
            </w:r>
          </w:p>
          <w:p w14:paraId="43676687" w14:textId="04F3EF76" w:rsidR="003E61C8" w:rsidRDefault="006B17C4" w:rsidP="001B4309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Lack of width</w:t>
            </w:r>
          </w:p>
          <w:p w14:paraId="25862EF6" w14:textId="1B31EED2" w:rsidR="00B73712" w:rsidRPr="00EE5575" w:rsidRDefault="00B55E46" w:rsidP="001B4309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Good if no effective winger</w:t>
            </w:r>
          </w:p>
        </w:tc>
      </w:tr>
      <w:tr w:rsidR="003E61C8" w14:paraId="48A019D6" w14:textId="77777777" w:rsidTr="00EE5575">
        <w:trPr>
          <w:trHeight w:val="3600"/>
        </w:trPr>
        <w:tc>
          <w:tcPr>
            <w:tcW w:w="8010" w:type="dxa"/>
            <w:vAlign w:val="center"/>
          </w:tcPr>
          <w:p w14:paraId="333177DC" w14:textId="517953BA" w:rsidR="003E61C8" w:rsidRDefault="001B4309" w:rsidP="001B4309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368DE235" wp14:editId="404AD5A4">
                  <wp:extent cx="3291136" cy="2114093"/>
                  <wp:effectExtent l="0" t="0" r="508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" b="15020"/>
                          <a:stretch/>
                        </pic:blipFill>
                        <pic:spPr bwMode="auto">
                          <a:xfrm>
                            <a:off x="0" y="0"/>
                            <a:ext cx="3291840" cy="211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5512091B" w14:textId="77777777" w:rsidR="003E61C8" w:rsidRPr="00EE5575" w:rsidRDefault="003E61C8" w:rsidP="00C45A7F">
            <w:pPr>
              <w:ind w:firstLine="0"/>
              <w:jc w:val="both"/>
              <w:rPr>
                <w:sz w:val="18"/>
                <w:szCs w:val="18"/>
              </w:rPr>
            </w:pPr>
          </w:p>
          <w:p w14:paraId="070E1F84" w14:textId="13F55236" w:rsidR="00AA2DB2" w:rsidRPr="00EE5575" w:rsidRDefault="00AA2DB2" w:rsidP="00AA2DB2">
            <w:pPr>
              <w:ind w:firstLine="0"/>
              <w:rPr>
                <w:b/>
                <w:bCs/>
                <w:sz w:val="18"/>
                <w:szCs w:val="18"/>
              </w:rPr>
            </w:pPr>
            <w:r w:rsidRPr="00EE5575">
              <w:rPr>
                <w:b/>
                <w:bCs/>
                <w:sz w:val="18"/>
                <w:szCs w:val="18"/>
                <w:u w:val="single"/>
              </w:rPr>
              <w:t>Formation</w:t>
            </w:r>
            <w:r w:rsidRPr="00EE5575">
              <w:rPr>
                <w:b/>
                <w:bCs/>
                <w:sz w:val="18"/>
                <w:szCs w:val="18"/>
              </w:rPr>
              <w:t xml:space="preserve">:  </w:t>
            </w:r>
            <w:r w:rsidR="00C42625">
              <w:rPr>
                <w:b/>
                <w:bCs/>
                <w:sz w:val="18"/>
                <w:szCs w:val="18"/>
              </w:rPr>
              <w:t>4</w:t>
            </w:r>
            <w:r w:rsidRPr="00EE5575">
              <w:rPr>
                <w:b/>
                <w:bCs/>
                <w:sz w:val="18"/>
                <w:szCs w:val="18"/>
              </w:rPr>
              <w:t xml:space="preserve"> – </w:t>
            </w:r>
            <w:r w:rsidR="00C42625">
              <w:rPr>
                <w:b/>
                <w:bCs/>
                <w:sz w:val="18"/>
                <w:szCs w:val="18"/>
              </w:rPr>
              <w:t>4</w:t>
            </w:r>
            <w:r w:rsidRPr="00EE5575">
              <w:rPr>
                <w:b/>
                <w:bCs/>
                <w:sz w:val="18"/>
                <w:szCs w:val="18"/>
              </w:rPr>
              <w:t xml:space="preserve"> </w:t>
            </w:r>
            <w:r w:rsidR="00B96214" w:rsidRPr="00EE5575">
              <w:rPr>
                <w:b/>
                <w:bCs/>
                <w:sz w:val="18"/>
                <w:szCs w:val="18"/>
              </w:rPr>
              <w:t xml:space="preserve">– </w:t>
            </w:r>
            <w:r w:rsidR="00B96214">
              <w:rPr>
                <w:b/>
                <w:bCs/>
                <w:sz w:val="18"/>
                <w:szCs w:val="18"/>
              </w:rPr>
              <w:t>2</w:t>
            </w:r>
          </w:p>
          <w:p w14:paraId="43DBB86F" w14:textId="77777777" w:rsidR="00AA2DB2" w:rsidRPr="00EE5575" w:rsidRDefault="00AA2DB2" w:rsidP="00AA2DB2">
            <w:pPr>
              <w:ind w:firstLine="0"/>
              <w:rPr>
                <w:b/>
                <w:bCs/>
                <w:sz w:val="18"/>
                <w:szCs w:val="18"/>
              </w:rPr>
            </w:pPr>
          </w:p>
          <w:p w14:paraId="5F3F5DFA" w14:textId="77777777" w:rsidR="00AA2DB2" w:rsidRPr="00EE5575" w:rsidRDefault="00AA2DB2" w:rsidP="00AA2DB2">
            <w:pPr>
              <w:ind w:firstLine="0"/>
              <w:rPr>
                <w:b/>
                <w:bCs/>
                <w:sz w:val="18"/>
                <w:szCs w:val="18"/>
              </w:rPr>
            </w:pPr>
            <w:r w:rsidRPr="00EE5575">
              <w:rPr>
                <w:b/>
                <w:bCs/>
                <w:sz w:val="18"/>
                <w:szCs w:val="18"/>
                <w:u w:val="single"/>
              </w:rPr>
              <w:t>Benefits</w:t>
            </w:r>
            <w:r w:rsidRPr="00EE5575">
              <w:rPr>
                <w:b/>
                <w:bCs/>
                <w:sz w:val="18"/>
                <w:szCs w:val="18"/>
              </w:rPr>
              <w:t>:</w:t>
            </w:r>
          </w:p>
          <w:p w14:paraId="1D052FFE" w14:textId="5AF6CDE4" w:rsidR="00AA2DB2" w:rsidRDefault="00C17E0E" w:rsidP="00AA2DB2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Defensive</w:t>
            </w:r>
          </w:p>
          <w:p w14:paraId="12E44676" w14:textId="1A9D37B3" w:rsidR="007A0FDE" w:rsidRPr="00EE5575" w:rsidRDefault="00C17E0E" w:rsidP="00AA2DB2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Width</w:t>
            </w:r>
          </w:p>
          <w:p w14:paraId="32D5BAFC" w14:textId="77777777" w:rsidR="00AA2DB2" w:rsidRPr="00EE5575" w:rsidRDefault="00AA2DB2" w:rsidP="00AA2DB2">
            <w:pPr>
              <w:ind w:firstLine="0"/>
              <w:rPr>
                <w:b/>
                <w:bCs/>
                <w:sz w:val="18"/>
                <w:szCs w:val="18"/>
              </w:rPr>
            </w:pPr>
            <w:r w:rsidRPr="00EE5575">
              <w:rPr>
                <w:b/>
                <w:bCs/>
                <w:sz w:val="18"/>
                <w:szCs w:val="18"/>
                <w:u w:val="single"/>
              </w:rPr>
              <w:t>Drawbacks</w:t>
            </w:r>
            <w:r w:rsidRPr="00EE5575">
              <w:rPr>
                <w:b/>
                <w:bCs/>
                <w:sz w:val="18"/>
                <w:szCs w:val="18"/>
              </w:rPr>
              <w:t>:</w:t>
            </w:r>
          </w:p>
          <w:p w14:paraId="21A2874A" w14:textId="77777777" w:rsidR="00F22D21" w:rsidRDefault="00C17E0E" w:rsidP="001B4309">
            <w:pPr>
              <w:pStyle w:val="ListParagraph"/>
              <w:numPr>
                <w:ilvl w:val="0"/>
                <w:numId w:val="3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Prone to gaps</w:t>
            </w:r>
          </w:p>
          <w:p w14:paraId="0BD0141B" w14:textId="5C24CEBA" w:rsidR="00C17E0E" w:rsidRPr="00EE5575" w:rsidRDefault="0012640C" w:rsidP="001B4309">
            <w:pPr>
              <w:pStyle w:val="ListParagraph"/>
              <w:numPr>
                <w:ilvl w:val="0"/>
                <w:numId w:val="3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Outside midfielders need to help with attac</w:t>
            </w:r>
            <w:r w:rsidR="005F3AFD">
              <w:rPr>
                <w:sz w:val="18"/>
                <w:szCs w:val="18"/>
              </w:rPr>
              <w:t>k</w:t>
            </w:r>
          </w:p>
        </w:tc>
      </w:tr>
    </w:tbl>
    <w:p w14:paraId="378E80F3" w14:textId="58DC890C" w:rsidR="00C20C2F" w:rsidRDefault="00C20C2F" w:rsidP="00C45A7F">
      <w:pPr>
        <w:jc w:val="both"/>
      </w:pPr>
      <w:r w:rsidRPr="00C20C2F">
        <w:rPr>
          <w:noProof/>
        </w:rPr>
        <mc:AlternateContent>
          <mc:Choice Requires="wps">
            <w:drawing>
              <wp:anchor distT="91440" distB="91440" distL="114300" distR="114300" simplePos="0" relativeHeight="251664896" behindDoc="0" locked="0" layoutInCell="1" allowOverlap="1" wp14:anchorId="377B7BE2" wp14:editId="1F828700">
                <wp:simplePos x="0" y="0"/>
                <wp:positionH relativeFrom="margin">
                  <wp:posOffset>-66675</wp:posOffset>
                </wp:positionH>
                <wp:positionV relativeFrom="margin">
                  <wp:posOffset>53340</wp:posOffset>
                </wp:positionV>
                <wp:extent cx="6548120" cy="1097280"/>
                <wp:effectExtent l="0" t="0" r="24130" b="26670"/>
                <wp:wrapSquare wrapText="bothSides"/>
                <wp:docPr id="11" name="Box: Newsletter 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8120" cy="109728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E52E76" w14:textId="72C84155" w:rsidR="00C20C2F" w:rsidRPr="00A31D12" w:rsidRDefault="00140443" w:rsidP="00C20C2F">
                            <w:pPr>
                              <w:spacing w:line="240" w:lineRule="auto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40382D" w:themeColor="text2" w:themeShade="BF"/>
                                  <w:kern w:val="28"/>
                                  <w:sz w:val="48"/>
                                  <w:szCs w:val="48"/>
                                  <w14:ligatures w14:val="standard"/>
                                  <w14:numForm w14:val="oldStyle"/>
                                </w:rPr>
                                <w:alias w:val="Title"/>
                                <w:id w:val="-1571422896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1C75A5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0382D" w:themeColor="text2" w:themeShade="BF"/>
                                    <w:kern w:val="28"/>
                                    <w:sz w:val="48"/>
                                    <w:szCs w:val="48"/>
                                    <w14:ligatures w14:val="standard"/>
                                    <w14:numForm w14:val="oldStyle"/>
                                  </w:rPr>
                                  <w:t>U15 DIVISION FACT SHEET</w:t>
                                </w:r>
                              </w:sdtContent>
                            </w:sdt>
                          </w:p>
                        </w:txbxContent>
                      </wps:txbx>
                      <wps:bodyPr wrap="square" lIns="365760" tIns="45703" rIns="365760" bIns="429768" rtlCol="0" anchor="b"/>
                    </wps:wsp>
                  </a:graphicData>
                </a:graphic>
                <wp14:sizeRelH relativeFrom="margin">
                  <wp14:pctWidth>102300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B7BE2" id="_x0000_s1029" style="position:absolute;left:0;text-align:left;margin-left:-5.25pt;margin-top:4.2pt;width:515.6pt;height:86.4pt;z-index:251664896;visibility:visible;mso-wrap-style:square;mso-width-percent:1023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1023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" filled="f" strokecolor="#002060" strokeweight=".5pt">
                <v:textbox inset="28.8pt,1.2695mm,28.8pt,33.84pt">
                  <w:txbxContent>
                    <w:p w14:paraId="22E52E76" w14:textId="72C84155" w:rsidR="00C20C2F" w:rsidRPr="00A31D12" w:rsidRDefault="00003884" w:rsidP="00C20C2F">
                      <w:pPr>
                        <w:spacing w:line="240" w:lineRule="auto"/>
                        <w:jc w:val="center"/>
                        <w:rPr>
                          <w:sz w:val="48"/>
                          <w:szCs w:val="48"/>
                        </w:rPr>
                      </w:pPr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40382D" w:themeColor="text2" w:themeShade="BF"/>
                            <w:kern w:val="28"/>
                            <w:sz w:val="48"/>
                            <w:szCs w:val="48"/>
                            <w14:ligatures w14:val="standard"/>
                            <w14:numForm w14:val="oldStyle"/>
                          </w:rPr>
                          <w:alias w:val="Title"/>
                          <w:id w:val="-1571422896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1C75A5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40382D" w:themeColor="text2" w:themeShade="BF"/>
                              <w:kern w:val="28"/>
                              <w:sz w:val="48"/>
                              <w:szCs w:val="48"/>
                              <w14:ligatures w14:val="standard"/>
                              <w14:numForm w14:val="oldStyle"/>
                            </w:rPr>
                            <w:t>U15 DIVISION FACT SHEET</w:t>
                          </w:r>
                        </w:sdtContent>
                      </w:sdt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C20C2F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67F0CA2" wp14:editId="6AF030B3">
                <wp:simplePos x="0" y="0"/>
                <wp:positionH relativeFrom="margin">
                  <wp:posOffset>-66675</wp:posOffset>
                </wp:positionH>
                <wp:positionV relativeFrom="margin">
                  <wp:posOffset>774065</wp:posOffset>
                </wp:positionV>
                <wp:extent cx="6548120" cy="383540"/>
                <wp:effectExtent l="0" t="0" r="5080" b="0"/>
                <wp:wrapSquare wrapText="bothSides"/>
                <wp:docPr id="10" name="Box: Company 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8120" cy="3835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7EDE83" w14:textId="2CF6B193" w:rsidR="00C20C2F" w:rsidRPr="00A31D12" w:rsidRDefault="00140443" w:rsidP="00C20C2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2"/>
                              </w:rPr>
                            </w:pPr>
                            <w:sdt>
                              <w:sdtP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22"/>
                                </w:rPr>
                                <w:alias w:val="Company"/>
                                <w:id w:val="799039924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F34F50">
                                  <w:rPr>
                                    <w:rFonts w:ascii="Arial Rounded MT Bold" w:hAnsi="Arial Rounded MT Bold"/>
                                    <w:color w:val="FFFFFF" w:themeColor="background1"/>
                                    <w:sz w:val="22"/>
                                  </w:rPr>
                                  <w:t>DELAWARE VALLEY YOUTH SOCCER CLUB</w:t>
                                </w:r>
                              </w:sdtContent>
                            </w:sdt>
                          </w:p>
                        </w:txbxContent>
                      </wps:txbx>
                      <wps:bodyPr wrap="square" lIns="91405" tIns="45703" rIns="91405" bIns="54864" rtlCol="0" anchor="b"/>
                    </wps:wsp>
                  </a:graphicData>
                </a:graphic>
                <wp14:sizeRelH relativeFrom="margin">
                  <wp14:pctWidth>102300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F0CA2" id="_x0000_s1030" style="position:absolute;left:0;text-align:left;margin-left:-5.25pt;margin-top:60.95pt;width:515.6pt;height:30.2pt;z-index:251663872;visibility:visible;mso-wrap-style:square;mso-width-percent:1023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1023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" fillcolor="#002060" stroked="f" strokeweight=".5pt">
                <v:textbox inset="2.53903mm,1.2695mm,2.53903mm,4.32pt">
                  <w:txbxContent>
                    <w:p w14:paraId="4F7EDE83" w14:textId="2CF6B193" w:rsidR="00C20C2F" w:rsidRPr="00A31D12" w:rsidRDefault="00003884" w:rsidP="00C20C2F">
                      <w:pPr>
                        <w:jc w:val="center"/>
                        <w:rPr>
                          <w:rFonts w:ascii="Arial Rounded MT Bold" w:hAnsi="Arial Rounded MT Bold"/>
                          <w:sz w:val="22"/>
                        </w:rPr>
                      </w:pPr>
                      <w:sdt>
                        <w:sdtPr>
                          <w:rPr>
                            <w:rFonts w:ascii="Arial Rounded MT Bold" w:hAnsi="Arial Rounded MT Bold"/>
                            <w:color w:val="FFFFFF" w:themeColor="background1"/>
                            <w:sz w:val="22"/>
                          </w:rPr>
                          <w:alias w:val="Company"/>
                          <w:id w:val="799039924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F34F50">
                            <w:rPr>
                              <w:rFonts w:ascii="Arial Rounded MT Bold" w:hAnsi="Arial Rounded MT Bold"/>
                              <w:color w:val="FFFFFF" w:themeColor="background1"/>
                              <w:sz w:val="22"/>
                            </w:rPr>
                            <w:t>DELAWARE VALLEY YOUTH SOCCER CLUB</w:t>
                          </w:r>
                        </w:sdtContent>
                      </w:sdt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sectPr w:rsidR="00C20C2F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01B23" w14:textId="77777777" w:rsidR="00C52C2C" w:rsidRDefault="00C52C2C">
      <w:r>
        <w:separator/>
      </w:r>
    </w:p>
  </w:endnote>
  <w:endnote w:type="continuationSeparator" w:id="0">
    <w:p w14:paraId="34D84791" w14:textId="77777777" w:rsidR="00C52C2C" w:rsidRDefault="00C52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Y견명조"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BFAF3" w14:textId="77777777" w:rsidR="00140443" w:rsidRDefault="001404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A15AD" w14:textId="77777777" w:rsidR="00140443" w:rsidRDefault="001404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71378" w14:textId="77777777" w:rsidR="009C5851" w:rsidRDefault="00AC7A33">
    <w:pPr>
      <w:pStyle w:val="Footer"/>
    </w:pPr>
    <w:r>
      <w:rPr>
        <w:noProof/>
        <w:color w:val="93A299" w:themeColor="accent1"/>
        <w:lang w:eastAsia="ja-JP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344484B" wp14:editId="6D96230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477125" cy="9696450"/>
              <wp:effectExtent l="0" t="0" r="0" b="0"/>
              <wp:wrapNone/>
              <wp:docPr id="47" name="Bkgd: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7125" cy="9696450"/>
                      </a:xfrm>
                      <a:prstGeom prst="roundRect">
                        <a:avLst>
                          <a:gd name="adj" fmla="val 1735"/>
                        </a:avLst>
                      </a:prstGeom>
                      <a:ln w="12700" cmpd="sng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3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CE76D1" w14:textId="77777777" w:rsidR="009C5851" w:rsidRDefault="009C5851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page">
                <wp14:pctWidth>96200</wp14:pctWidth>
              </wp14:sizeRelH>
              <wp14:sizeRelV relativeFrom="page">
                <wp14:pctHeight>96400</wp14:pctHeight>
              </wp14:sizeRelV>
            </wp:anchor>
          </w:drawing>
        </mc:Choice>
        <mc:Fallback>
          <w:pict>
            <v:roundrect w14:anchorId="0344484B" id="_x0000_s1033" style="position:absolute;left:0;text-align:left;margin-left:0;margin-top:0;width:588.75pt;height:763.5pt;z-index:-251655168;visibility:visible;mso-wrap-style:square;mso-width-percent:962;mso-height-percent:964;mso-wrap-distance-left:9pt;mso-wrap-distance-top:0;mso-wrap-distance-right:9pt;mso-wrap-distance-bottom:0;mso-position-horizontal:center;mso-position-horizontal-relative:page;mso-position-vertical:center;mso-position-vertical-relative:page;mso-width-percent:962;mso-height-percent:964;mso-width-relative:page;mso-height-relative:page;v-text-anchor:middle" arcsize="1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" stroked="f" strokeweight="1pt">
              <v:fill r:id="rId1" o:title="" recolor="t" rotate="t" type="tile"/>
              <v:imagedata recolortarget="white [2257]"/>
              <v:textbox inset="2.53903mm,1.2695mm,2.53903mm,1.2695mm">
                <w:txbxContent>
                  <w:p w14:paraId="7ECE76D1" w14:textId="77777777" w:rsidR="009C5851" w:rsidRDefault="009C5851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oundrect>
          </w:pict>
        </mc:Fallback>
      </mc:AlternateContent>
    </w:r>
    <w:r>
      <w:rPr>
        <w:noProof/>
        <w:color w:val="93A299" w:themeColor="accent1"/>
        <w:lang w:eastAsia="ja-JP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3CBF109" wp14:editId="31EAB71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44995" cy="9034145"/>
              <wp:effectExtent l="0" t="0" r="0" b="0"/>
              <wp:wrapNone/>
              <wp:docPr id="50" name="Bkgd: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4995" cy="90341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3000"/>
                        </a:srgbClr>
                      </a:solidFill>
                      <a:ln>
                        <a:noFill/>
                      </a:ln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8A1CFA" w14:textId="77777777" w:rsidR="009C5851" w:rsidRDefault="009C5851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108500</wp14:pctWidth>
              </wp14:sizeRelH>
              <wp14:sizeRelV relativeFrom="margin">
                <wp14:pctHeight>104000</wp14:pctHeight>
              </wp14:sizeRelV>
            </wp:anchor>
          </w:drawing>
        </mc:Choice>
        <mc:Fallback>
          <w:pict>
            <v:rect w14:anchorId="33CBF109" id="_x0000_s1034" style="position:absolute;left:0;text-align:left;margin-left:0;margin-top:0;width:546.85pt;height:711.35pt;z-index:-251652096;visibility:visible;mso-wrap-style:square;mso-width-percent:1085;mso-height-percent:1040;mso-wrap-distance-left:9pt;mso-wrap-distance-top:0;mso-wrap-distance-right:9pt;mso-wrap-distance-bottom:0;mso-position-horizontal:center;mso-position-horizontal-relative:margin;mso-position-vertical:center;mso-position-vertical-relative:margin;mso-width-percent:1085;mso-height-percent:10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" stroked="f" strokeweight="2pt">
              <v:fill opacity="54484f"/>
              <v:textbox inset="2.53903mm,1.2695mm,2.53903mm,1.2695mm">
                <w:txbxContent>
                  <w:p w14:paraId="178A1CFA" w14:textId="77777777" w:rsidR="009C5851" w:rsidRDefault="009C5851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93A299" w:themeColor="accent1"/>
        <w:lang w:eastAsia="ja-JP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47FD35E" wp14:editId="06DC6BF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675755" cy="8686800"/>
              <wp:effectExtent l="0" t="0" r="0" b="0"/>
              <wp:wrapNone/>
              <wp:docPr id="53" name="Bkgd: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75755" cy="8686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 cmpd="dbl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2D81D2" w14:textId="77777777" w:rsidR="009C5851" w:rsidRDefault="009C5851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104300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147FD35E" id="Bkgd: 3" o:spid="_x0000_s1035" style="position:absolute;left:0;text-align:left;margin-left:0;margin-top:0;width:525.65pt;height:684pt;z-index:-251649024;visibility:visible;mso-wrap-style:square;mso-width-percent:1043;mso-height-percent:1000;mso-wrap-distance-left:9pt;mso-wrap-distance-top:0;mso-wrap-distance-right:9pt;mso-wrap-distance-bottom:0;mso-position-horizontal:center;mso-position-horizontal-relative:margin;mso-position-vertical:center;mso-position-vertical-relative:margin;mso-width-percent:1043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" stroked="f" strokeweight=".5pt">
              <v:stroke linestyle="thinThin"/>
              <v:textbox inset="2.53903mm,1.2695mm,2.53903mm,1.2695mm">
                <w:txbxContent>
                  <w:p w14:paraId="462D81D2" w14:textId="77777777" w:rsidR="009C5851" w:rsidRDefault="009C5851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93A299" w:themeColor="accent1"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2743D0" wp14:editId="6A617547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100000</wp14:pctPosVOffset>
                  </wp:positionV>
                </mc:Choice>
                <mc:Fallback>
                  <wp:positionV relativeFrom="page">
                    <wp:posOffset>9372600</wp:posOffset>
                  </wp:positionV>
                </mc:Fallback>
              </mc:AlternateContent>
              <wp:extent cx="6598920" cy="246380"/>
              <wp:effectExtent l="0" t="0" r="0" b="0"/>
              <wp:wrapSquare wrapText="bothSides"/>
              <wp:docPr id="56" name="Dat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9892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21A9676" w14:textId="36C846DC" w:rsidR="009C5851" w:rsidRDefault="00140443">
                          <w:pPr>
                            <w:spacing w:line="240" w:lineRule="auto"/>
                            <w:jc w:val="center"/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alias w:val="Date"/>
                              <w:tag w:val="Date"/>
                              <w:id w:val="778915137"/>
                              <w:placeholder>
                                <w:docPart w:val="06021D50EF8C4A3492B4D9812678BD7A"/>
                              </w:placeholder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A31D12">
                                <w:rPr>
                                  <w:b/>
                                  <w:bCs/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  <w:t xml:space="preserve">Revision </w:t>
                              </w:r>
                              <w:r>
                                <w:rPr>
                                  <w:b/>
                                  <w:bCs/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A31D12">
                                <w:rPr>
                                  <w:b/>
                                  <w:bCs/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  <w:t xml:space="preserve"> (2022)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103100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2743D0" id="Date" o:spid="_x0000_s1036" style="position:absolute;left:0;text-align:left;margin-left:0;margin-top:0;width:519.6pt;height:19.4pt;z-index:251670528;visibility:visible;mso-wrap-style:square;mso-width-percent:1031;mso-height-percent:0;mso-top-percent:1000;mso-wrap-distance-left:9pt;mso-wrap-distance-top:0;mso-wrap-distance-right:9pt;mso-wrap-distance-bottom:0;mso-position-horizontal:center;mso-position-horizontal-relative:margin;mso-position-vertical-relative:margin;mso-width-percent:1031;mso-height-percent:0;mso-top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" filled="f" stroked="f" strokeweight="2pt">
              <v:textbox inset="0,0,0,0">
                <w:txbxContent>
                  <w:p w14:paraId="021A9676" w14:textId="36C846DC" w:rsidR="009C5851" w:rsidRDefault="00140443">
                    <w:pPr>
                      <w:spacing w:line="240" w:lineRule="auto"/>
                      <w:jc w:val="center"/>
                      <w:rPr>
                        <w:color w:val="A6A6A6" w:themeColor="background1" w:themeShade="A6"/>
                        <w:sz w:val="18"/>
                        <w:szCs w:val="18"/>
                      </w:rPr>
                    </w:pPr>
                    <w:sdt>
                      <w:sdtPr>
                        <w:rPr>
                          <w:b/>
                          <w:bCs/>
                          <w:color w:val="A6A6A6" w:themeColor="background1" w:themeShade="A6"/>
                          <w:sz w:val="18"/>
                          <w:szCs w:val="18"/>
                        </w:rPr>
                        <w:alias w:val="Date"/>
                        <w:tag w:val="Date"/>
                        <w:id w:val="778915137"/>
                        <w:placeholder>
                          <w:docPart w:val="06021D50EF8C4A3492B4D9812678BD7A"/>
                        </w:placeholder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A31D12">
                          <w:rPr>
                            <w:b/>
                            <w:bCs/>
                            <w:color w:val="A6A6A6" w:themeColor="background1" w:themeShade="A6"/>
                            <w:sz w:val="18"/>
                            <w:szCs w:val="18"/>
                          </w:rPr>
                          <w:t xml:space="preserve">Revision </w:t>
                        </w:r>
                        <w:r>
                          <w:rPr>
                            <w:b/>
                            <w:bCs/>
                            <w:color w:val="A6A6A6" w:themeColor="background1" w:themeShade="A6"/>
                            <w:sz w:val="18"/>
                            <w:szCs w:val="18"/>
                          </w:rPr>
                          <w:t>2</w:t>
                        </w:r>
                        <w:r w:rsidR="00A31D12">
                          <w:rPr>
                            <w:b/>
                            <w:bCs/>
                            <w:color w:val="A6A6A6" w:themeColor="background1" w:themeShade="A6"/>
                            <w:sz w:val="18"/>
                            <w:szCs w:val="18"/>
                          </w:rPr>
                          <w:t xml:space="preserve"> (2022)</w:t>
                        </w:r>
                      </w:sdtContent>
                    </w:sdt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4FF7B" w14:textId="77777777" w:rsidR="00C52C2C" w:rsidRDefault="00C52C2C">
      <w:r>
        <w:separator/>
      </w:r>
    </w:p>
  </w:footnote>
  <w:footnote w:type="continuationSeparator" w:id="0">
    <w:p w14:paraId="1C46CD2C" w14:textId="77777777" w:rsidR="00C52C2C" w:rsidRDefault="00C52C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9FB46" w14:textId="77777777" w:rsidR="00140443" w:rsidRDefault="001404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BBD29" w14:textId="49A95EF4" w:rsidR="00C20C2F" w:rsidRDefault="00C20C2F">
    <w:pPr>
      <w:pStyle w:val="Header"/>
    </w:pPr>
    <w:r w:rsidRPr="00C20C2F"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8EF511B" wp14:editId="01AC9AC0">
              <wp:simplePos x="0" y="0"/>
              <wp:positionH relativeFrom="margin">
                <wp:align>center</wp:align>
              </wp:positionH>
              <wp:positionV relativeFrom="margin">
                <wp:posOffset>-218440</wp:posOffset>
              </wp:positionV>
              <wp:extent cx="6944995" cy="9034145"/>
              <wp:effectExtent l="0" t="0" r="8255" b="0"/>
              <wp:wrapNone/>
              <wp:docPr id="3" name="Bkgd: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4995" cy="90341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3000"/>
                        </a:srgbClr>
                      </a:solidFill>
                      <a:ln>
                        <a:noFill/>
                      </a:ln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581E0A" w14:textId="77777777" w:rsidR="00C20C2F" w:rsidRDefault="00C20C2F" w:rsidP="00C20C2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108500</wp14:pctWidth>
              </wp14:sizeRelH>
              <wp14:sizeRelV relativeFrom="margin">
                <wp14:pctHeight>104000</wp14:pctHeight>
              </wp14:sizeRelV>
            </wp:anchor>
          </w:drawing>
        </mc:Choice>
        <mc:Fallback>
          <w:pict>
            <v:rect w14:anchorId="48EF511B" id="Bkgd: 2" o:spid="_x0000_s1031" style="position:absolute;left:0;text-align:left;margin-left:0;margin-top:-17.2pt;width:546.85pt;height:711.35pt;z-index:-251642880;visibility:visible;mso-wrap-style:square;mso-width-percent:1085;mso-height-percent:1040;mso-wrap-distance-left:9pt;mso-wrap-distance-top:0;mso-wrap-distance-right:9pt;mso-wrap-distance-bottom:0;mso-position-horizontal:center;mso-position-horizontal-relative:margin;mso-position-vertical:absolute;mso-position-vertical-relative:margin;mso-width-percent:1085;mso-height-percent:10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" stroked="f" strokeweight="2pt">
              <v:fill opacity="54484f"/>
              <v:textbox inset="2.53903mm,1.2695mm,2.53903mm,1.2695mm">
                <w:txbxContent>
                  <w:p w14:paraId="46581E0A" w14:textId="77777777" w:rsidR="00C20C2F" w:rsidRDefault="00C20C2F" w:rsidP="00C20C2F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 w:rsidRPr="00C20C2F"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EFBB33F" wp14:editId="3989D97E">
              <wp:simplePos x="0" y="0"/>
              <wp:positionH relativeFrom="margin">
                <wp:align>center</wp:align>
              </wp:positionH>
              <wp:positionV relativeFrom="page">
                <wp:posOffset>238125</wp:posOffset>
              </wp:positionV>
              <wp:extent cx="7477125" cy="9696450"/>
              <wp:effectExtent l="0" t="0" r="9525" b="0"/>
              <wp:wrapNone/>
              <wp:docPr id="2" name="Bkgd: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7125" cy="9696450"/>
                      </a:xfrm>
                      <a:prstGeom prst="roundRect">
                        <a:avLst>
                          <a:gd name="adj" fmla="val 1735"/>
                        </a:avLst>
                      </a:prstGeom>
                      <a:ln w="12700" cmpd="sng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3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28D007B" w14:textId="77777777" w:rsidR="00C20C2F" w:rsidRDefault="00C20C2F" w:rsidP="00C20C2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page">
                <wp14:pctWidth>96200</wp14:pctWidth>
              </wp14:sizeRelH>
              <wp14:sizeRelV relativeFrom="page">
                <wp14:pctHeight>96400</wp14:pctHeight>
              </wp14:sizeRelV>
            </wp:anchor>
          </w:drawing>
        </mc:Choice>
        <mc:Fallback>
          <w:pict>
            <v:roundrect w14:anchorId="6EFBB33F" id="Bkgd: 1" o:spid="_x0000_s1032" style="position:absolute;left:0;text-align:left;margin-left:0;margin-top:18.75pt;width:588.75pt;height:763.5pt;z-index:-251643904;visibility:visible;mso-wrap-style:square;mso-width-percent:962;mso-height-percent:964;mso-wrap-distance-left:9pt;mso-wrap-distance-top:0;mso-wrap-distance-right:9pt;mso-wrap-distance-bottom:0;mso-position-horizontal:center;mso-position-horizontal-relative:margin;mso-position-vertical:absolute;mso-position-vertical-relative:page;mso-width-percent:962;mso-height-percent:964;mso-width-relative:page;mso-height-relative:page;v-text-anchor:middle" arcsize="1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" stroked="f" strokeweight="1pt">
              <v:fill r:id="rId1" o:title="" recolor="t" rotate="t" type="tile"/>
              <v:imagedata recolortarget="white [2257]"/>
              <v:textbox inset="2.53903mm,1.2695mm,2.53903mm,1.2695mm">
                <w:txbxContent>
                  <w:p w14:paraId="128D007B" w14:textId="77777777" w:rsidR="00C20C2F" w:rsidRDefault="00C20C2F" w:rsidP="00C20C2F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page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D3F4C" w14:textId="77777777" w:rsidR="00140443" w:rsidRDefault="001404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C4955"/>
    <w:multiLevelType w:val="hybridMultilevel"/>
    <w:tmpl w:val="629A4A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C90F6A"/>
    <w:multiLevelType w:val="hybridMultilevel"/>
    <w:tmpl w:val="F52AF1A2"/>
    <w:lvl w:ilvl="0" w:tplc="87983356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2" w15:restartNumberingAfterBreak="0">
    <w:nsid w:val="651364EA"/>
    <w:multiLevelType w:val="hybridMultilevel"/>
    <w:tmpl w:val="559E0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785"/>
    <w:rsid w:val="00003884"/>
    <w:rsid w:val="000278CA"/>
    <w:rsid w:val="00035B80"/>
    <w:rsid w:val="00052DF4"/>
    <w:rsid w:val="000622A0"/>
    <w:rsid w:val="00067E83"/>
    <w:rsid w:val="00092952"/>
    <w:rsid w:val="000B1FC4"/>
    <w:rsid w:val="000B2D85"/>
    <w:rsid w:val="000B60BB"/>
    <w:rsid w:val="000D13A9"/>
    <w:rsid w:val="00107936"/>
    <w:rsid w:val="0012640C"/>
    <w:rsid w:val="00140443"/>
    <w:rsid w:val="00170B9E"/>
    <w:rsid w:val="00182610"/>
    <w:rsid w:val="00195F80"/>
    <w:rsid w:val="001B4309"/>
    <w:rsid w:val="001C75A5"/>
    <w:rsid w:val="001E3004"/>
    <w:rsid w:val="001E4570"/>
    <w:rsid w:val="002138E4"/>
    <w:rsid w:val="00216699"/>
    <w:rsid w:val="0022034F"/>
    <w:rsid w:val="002260AE"/>
    <w:rsid w:val="00231986"/>
    <w:rsid w:val="0025059C"/>
    <w:rsid w:val="00274311"/>
    <w:rsid w:val="002756FF"/>
    <w:rsid w:val="00283E7F"/>
    <w:rsid w:val="002B0876"/>
    <w:rsid w:val="002C5144"/>
    <w:rsid w:val="002D0FE1"/>
    <w:rsid w:val="002E30A0"/>
    <w:rsid w:val="00305741"/>
    <w:rsid w:val="003132BA"/>
    <w:rsid w:val="00314398"/>
    <w:rsid w:val="00327B8F"/>
    <w:rsid w:val="003633BC"/>
    <w:rsid w:val="003C4CED"/>
    <w:rsid w:val="003E61C8"/>
    <w:rsid w:val="003E7F7F"/>
    <w:rsid w:val="003F07BF"/>
    <w:rsid w:val="003F0CAA"/>
    <w:rsid w:val="003F63B5"/>
    <w:rsid w:val="00401BE7"/>
    <w:rsid w:val="00431088"/>
    <w:rsid w:val="00436FDC"/>
    <w:rsid w:val="00437284"/>
    <w:rsid w:val="00455E32"/>
    <w:rsid w:val="00464B87"/>
    <w:rsid w:val="004908B7"/>
    <w:rsid w:val="004B4135"/>
    <w:rsid w:val="00521618"/>
    <w:rsid w:val="00561C6A"/>
    <w:rsid w:val="00566BDD"/>
    <w:rsid w:val="00576C9A"/>
    <w:rsid w:val="005977AD"/>
    <w:rsid w:val="005D4755"/>
    <w:rsid w:val="005D7E2A"/>
    <w:rsid w:val="005F3AFD"/>
    <w:rsid w:val="00635C2F"/>
    <w:rsid w:val="00637FF9"/>
    <w:rsid w:val="0066121F"/>
    <w:rsid w:val="006B17C4"/>
    <w:rsid w:val="006D1ACD"/>
    <w:rsid w:val="007450ED"/>
    <w:rsid w:val="00751C72"/>
    <w:rsid w:val="00754517"/>
    <w:rsid w:val="007A0FDE"/>
    <w:rsid w:val="007B74B6"/>
    <w:rsid w:val="007C4F98"/>
    <w:rsid w:val="007D0202"/>
    <w:rsid w:val="007E72F8"/>
    <w:rsid w:val="00802E07"/>
    <w:rsid w:val="00824122"/>
    <w:rsid w:val="0085717A"/>
    <w:rsid w:val="008863D9"/>
    <w:rsid w:val="00887E28"/>
    <w:rsid w:val="008D4E4D"/>
    <w:rsid w:val="008E561D"/>
    <w:rsid w:val="008F0542"/>
    <w:rsid w:val="009062F6"/>
    <w:rsid w:val="00924690"/>
    <w:rsid w:val="009466C6"/>
    <w:rsid w:val="0097782F"/>
    <w:rsid w:val="009819EE"/>
    <w:rsid w:val="009A4D02"/>
    <w:rsid w:val="009C2100"/>
    <w:rsid w:val="009C3F02"/>
    <w:rsid w:val="009C5851"/>
    <w:rsid w:val="009E1951"/>
    <w:rsid w:val="00A12B6F"/>
    <w:rsid w:val="00A31D12"/>
    <w:rsid w:val="00A31FC5"/>
    <w:rsid w:val="00A3555C"/>
    <w:rsid w:val="00A624A0"/>
    <w:rsid w:val="00A9763E"/>
    <w:rsid w:val="00AA2DB2"/>
    <w:rsid w:val="00AB51D0"/>
    <w:rsid w:val="00AC7A33"/>
    <w:rsid w:val="00AF64CE"/>
    <w:rsid w:val="00B32EEB"/>
    <w:rsid w:val="00B471DB"/>
    <w:rsid w:val="00B55E46"/>
    <w:rsid w:val="00B7180E"/>
    <w:rsid w:val="00B73712"/>
    <w:rsid w:val="00B738E5"/>
    <w:rsid w:val="00B80B08"/>
    <w:rsid w:val="00B96214"/>
    <w:rsid w:val="00B97874"/>
    <w:rsid w:val="00BA5DF8"/>
    <w:rsid w:val="00BD34E2"/>
    <w:rsid w:val="00C10D92"/>
    <w:rsid w:val="00C17E0E"/>
    <w:rsid w:val="00C20C2F"/>
    <w:rsid w:val="00C42625"/>
    <w:rsid w:val="00C45A7F"/>
    <w:rsid w:val="00C50A6E"/>
    <w:rsid w:val="00C52C2C"/>
    <w:rsid w:val="00C6228A"/>
    <w:rsid w:val="00C64767"/>
    <w:rsid w:val="00C717EC"/>
    <w:rsid w:val="00C717FF"/>
    <w:rsid w:val="00C73517"/>
    <w:rsid w:val="00CF208A"/>
    <w:rsid w:val="00D07674"/>
    <w:rsid w:val="00D100E3"/>
    <w:rsid w:val="00D23F85"/>
    <w:rsid w:val="00D464F9"/>
    <w:rsid w:val="00D51EED"/>
    <w:rsid w:val="00D601ED"/>
    <w:rsid w:val="00D81862"/>
    <w:rsid w:val="00DD19F0"/>
    <w:rsid w:val="00E607B5"/>
    <w:rsid w:val="00E93122"/>
    <w:rsid w:val="00E938DB"/>
    <w:rsid w:val="00EA1509"/>
    <w:rsid w:val="00EB2A74"/>
    <w:rsid w:val="00EE5575"/>
    <w:rsid w:val="00EE5891"/>
    <w:rsid w:val="00EF037C"/>
    <w:rsid w:val="00F11785"/>
    <w:rsid w:val="00F22D21"/>
    <w:rsid w:val="00F315B7"/>
    <w:rsid w:val="00F34F50"/>
    <w:rsid w:val="00F36B64"/>
    <w:rsid w:val="00F401B1"/>
    <w:rsid w:val="00F54202"/>
    <w:rsid w:val="00F72896"/>
    <w:rsid w:val="00F933C2"/>
    <w:rsid w:val="00F953FE"/>
    <w:rsid w:val="00FB04CD"/>
    <w:rsid w:val="00FE5F8F"/>
    <w:rsid w:val="00FF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82767"/>
  <w15:docId w15:val="{ABC1EF12-41E2-45E0-8A59-5826A3DD5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324" w:lineRule="auto"/>
      <w:ind w:firstLine="288"/>
    </w:pPr>
    <w:rPr>
      <w:sz w:val="19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line="240" w:lineRule="auto"/>
      <w:ind w:firstLine="0"/>
      <w:outlineLvl w:val="0"/>
    </w:pPr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  <w14:numForm w14:val="oldSty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bCs/>
      <w:color w:val="564B3C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" w:line="240" w:lineRule="auto"/>
      <w:outlineLvl w:val="2"/>
    </w:pPr>
    <w:rPr>
      <w:rFonts w:eastAsiaTheme="majorEastAsia" w:cstheme="majorBidi"/>
      <w:b/>
      <w:bCs/>
      <w:color w:val="6B7C71" w:themeColor="accent1" w:themeShade="B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3A299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7534C" w:themeColor="accent1" w:themeShade="8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7534C" w:themeColor="accent1" w:themeShade="80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  <w14:numForm w14:val="oldStyle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ind w:firstLine="288"/>
    </w:pPr>
    <w:rPr>
      <w:rFonts w:eastAsiaTheme="majorEastAsia" w:cstheme="majorBidi"/>
      <w:iCs/>
      <w:caps/>
      <w:color w:val="564B3C" w:themeColor="text2"/>
      <w:sz w:val="32"/>
      <w:szCs w:val="24"/>
      <w:lang w:bidi="hi-IN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aps/>
      <w:color w:val="564B3C" w:themeColor="text2"/>
      <w:sz w:val="32"/>
      <w:szCs w:val="24"/>
      <w:lang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paragraph" w:customStyle="1" w:styleId="PersonalName">
    <w:name w:val="Personal Name"/>
    <w:basedOn w:val="Title"/>
    <w:qFormat/>
    <w:rPr>
      <w:b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ind w:firstLine="0"/>
      <w:contextualSpacing/>
    </w:pPr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52"/>
      <w14:ligatures w14:val="standard"/>
      <w14:numForm w14:val="oldStyle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564B3C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b/>
      <w:bCs/>
      <w:color w:val="6B7C71" w:themeColor="accent1" w:themeShade="BF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3A299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7534C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7534C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rFonts w:eastAsiaTheme="minorEastAsia"/>
      <w:b/>
      <w:bCs/>
      <w:smallCaps/>
      <w:color w:val="564B3C" w:themeColor="text2"/>
      <w:spacing w:val="6"/>
      <w:sz w:val="20"/>
      <w:szCs w:val="18"/>
      <w:lang w:bidi="hi-IN"/>
    </w:rPr>
  </w:style>
  <w:style w:type="character" w:styleId="Strong">
    <w:name w:val="Strong"/>
    <w:basedOn w:val="DefaultParagraphFont"/>
    <w:uiPriority w:val="22"/>
    <w:qFormat/>
    <w:rPr>
      <w:b/>
      <w:bCs/>
      <w14:numForm w14:val="oldStyle"/>
    </w:rPr>
  </w:style>
  <w:style w:type="character" w:styleId="Emphasis">
    <w:name w:val="Emphasis"/>
    <w:basedOn w:val="DefaultParagraphFont"/>
    <w:uiPriority w:val="20"/>
    <w:qFormat/>
    <w:rPr>
      <w:i/>
      <w:iCs/>
      <w:color w:val="564B3C" w:themeColor="text2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line="240" w:lineRule="auto"/>
      <w:ind w:left="720" w:hanging="288"/>
      <w:contextualSpacing/>
    </w:pPr>
    <w:rPr>
      <w:color w:val="40382D" w:themeColor="text2" w:themeShade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line="300" w:lineRule="auto"/>
      <w:ind w:left="720" w:right="720"/>
      <w:jc w:val="center"/>
    </w:pPr>
    <w:rPr>
      <w:rFonts w:asciiTheme="majorHAnsi" w:eastAsiaTheme="minorEastAsia" w:hAnsiTheme="majorHAnsi"/>
      <w:iCs/>
      <w:caps/>
      <w:color w:val="93A299" w:themeColor="accent1"/>
      <w:sz w:val="24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eastAsiaTheme="minorEastAsia" w:hAnsiTheme="majorHAnsi"/>
      <w:iCs/>
      <w:caps/>
      <w:color w:val="93A299" w:themeColor="accent1"/>
      <w:sz w:val="24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000000" w:themeColor="text1"/>
        <w:left w:val="single" w:sz="36" w:space="8" w:color="000000" w:themeColor="text1"/>
        <w:bottom w:val="single" w:sz="36" w:space="8" w:color="000000" w:themeColor="text1"/>
        <w:right w:val="single" w:sz="36" w:space="8" w:color="000000" w:themeColor="text1"/>
      </w:pBdr>
      <w:shd w:val="clear" w:color="auto" w:fill="000000" w:themeFill="text1"/>
      <w:spacing w:before="200" w:after="280" w:line="300" w:lineRule="auto"/>
      <w:ind w:left="936" w:right="936"/>
      <w:jc w:val="center"/>
    </w:pPr>
    <w:rPr>
      <w:rFonts w:asciiTheme="majorHAnsi" w:eastAsiaTheme="minorEastAsia" w:hAnsiTheme="majorHAnsi"/>
      <w:bCs/>
      <w:iCs/>
      <w:caps/>
      <w:color w:val="FFFFFF" w:themeColor="background1"/>
      <w:sz w:val="22"/>
      <w:lang w:bidi="hi-IN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inorEastAsia" w:hAnsiTheme="majorHAnsi"/>
      <w:bCs/>
      <w:iCs/>
      <w:caps/>
      <w:color w:val="FFFFFF" w:themeColor="background1"/>
      <w:shd w:val="clear" w:color="auto" w:fill="000000" w:themeFill="text1"/>
      <w:lang w:bidi="hi-IN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93A299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CF543F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CF543F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NormalWeb">
    <w:name w:val="Normal (Web)"/>
    <w:basedOn w:val="Normal"/>
    <w:uiPriority w:val="99"/>
    <w:unhideWhenUsed/>
    <w:rPr>
      <w:rFonts w:ascii="Times New Roman" w:hAnsi="Times New Roman" w:cs="Times New Roman"/>
      <w:sz w:val="24"/>
      <w:szCs w:val="24"/>
      <w:lang w:eastAsia="en-US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21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sz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StorySubtitle">
    <w:name w:val="Story Subtitle"/>
    <w:basedOn w:val="Normal"/>
    <w:next w:val="Normal"/>
    <w:qFormat/>
    <w:pPr>
      <w:ind w:firstLine="0"/>
    </w:pPr>
    <w:rPr>
      <w:rFonts w:eastAsiaTheme="minorEastAsia"/>
      <w:color w:val="93A299" w:themeColor="accent1"/>
      <w:kern w:val="2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root\Templates\1033\Apothecary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6021D50EF8C4A3492B4D9812678B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424DD-77B6-4BC0-8AD6-DBCE2F9C0294}"/>
      </w:docPartPr>
      <w:docPartBody>
        <w:p w:rsidR="00FF2DE1" w:rsidRDefault="00E3237E">
          <w:pPr>
            <w:pStyle w:val="06021D50EF8C4A3492B4D9812678BD7A"/>
          </w:pPr>
          <w:r>
            <w:rPr>
              <w:color w:val="A6A6A6" w:themeColor="background1" w:themeShade="A6"/>
              <w:sz w:val="18"/>
              <w:szCs w:val="18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Y견명조"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37E"/>
    <w:rsid w:val="00427E2D"/>
    <w:rsid w:val="008304F5"/>
    <w:rsid w:val="00A129B3"/>
    <w:rsid w:val="00E3237E"/>
    <w:rsid w:val="00FF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6021D50EF8C4A3492B4D9812678BD7A">
    <w:name w:val="06021D50EF8C4A3492B4D9812678BD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Apothecary">
  <a:themeElements>
    <a:clrScheme name="Apothecary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Apothecary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pothecary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Revision 1 (2022)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ApothecaryNewsletter.dotx</Template>
  <TotalTime>52</TotalTime>
  <Pages>2</Pages>
  <Words>386</Words>
  <Characters>1877</Characters>
  <Application>Microsoft Office Word</Application>
  <DocSecurity>0</DocSecurity>
  <Lines>44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DELAWARE VALLEY YOUTH SOCCER CLUB</Company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U15 DIVISION FACT SHEET</dc:title>
  <dc:creator>William Farrow</dc:creator>
  <cp:lastModifiedBy>William Farrow</cp:lastModifiedBy>
  <cp:revision>22</cp:revision>
  <cp:lastPrinted>2022-03-24T17:18:00Z</cp:lastPrinted>
  <dcterms:created xsi:type="dcterms:W3CDTF">2022-03-24T17:22:00Z</dcterms:created>
  <dcterms:modified xsi:type="dcterms:W3CDTF">2022-08-15T17:31:00Z</dcterms:modified>
</cp:coreProperties>
</file>